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8D6883" w14:textId="77777777" w:rsidR="004D1BAC" w:rsidRDefault="004D1BAC" w:rsidP="00236606">
      <w:pPr>
        <w:tabs>
          <w:tab w:val="center" w:pos="4609"/>
        </w:tabs>
        <w:suppressAutoHyphens/>
        <w:jc w:val="center"/>
        <w:rPr>
          <w:b/>
        </w:rPr>
      </w:pPr>
    </w:p>
    <w:p w14:paraId="21EF5A22" w14:textId="77777777" w:rsidR="007C69F6" w:rsidRDefault="007C69F6" w:rsidP="004D1BAC">
      <w:pPr>
        <w:tabs>
          <w:tab w:val="center" w:pos="4609"/>
        </w:tabs>
        <w:suppressAutoHyphens/>
        <w:rPr>
          <w:b/>
        </w:rPr>
      </w:pPr>
    </w:p>
    <w:p w14:paraId="76619D72" w14:textId="77777777" w:rsidR="00324157" w:rsidRDefault="00324157" w:rsidP="004D1BAC">
      <w:pPr>
        <w:tabs>
          <w:tab w:val="center" w:pos="4609"/>
        </w:tabs>
        <w:suppressAutoHyphens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53"/>
        <w:gridCol w:w="1559"/>
      </w:tblGrid>
      <w:tr w:rsidR="00442F66" w:rsidRPr="00324157" w14:paraId="65EA864E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19E2091D" w14:textId="77777777" w:rsidR="00442F66" w:rsidRPr="00324157" w:rsidRDefault="00442F66" w:rsidP="00324157">
            <w:pPr>
              <w:tabs>
                <w:tab w:val="center" w:pos="4609"/>
              </w:tabs>
              <w:suppressAutoHyphens/>
              <w:rPr>
                <w:b/>
              </w:rPr>
            </w:pPr>
            <w:r w:rsidRPr="00324157">
              <w:rPr>
                <w:rFonts w:ascii="Calibri" w:hAnsi="Calibri" w:cs="Calibri"/>
                <w:b/>
                <w:sz w:val="22"/>
                <w:szCs w:val="20"/>
              </w:rPr>
              <w:t>INNTEKTER</w:t>
            </w:r>
          </w:p>
        </w:tc>
        <w:tc>
          <w:tcPr>
            <w:tcW w:w="1559" w:type="dxa"/>
            <w:shd w:val="clear" w:color="auto" w:fill="auto"/>
          </w:tcPr>
          <w:p w14:paraId="0F846A31" w14:textId="0A3D7546" w:rsidR="00442F66" w:rsidRPr="00324157" w:rsidRDefault="00442F66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  <w:r w:rsidRPr="00F44F61">
              <w:rPr>
                <w:rFonts w:ascii="Calibri" w:hAnsi="Calibri" w:cs="Calibri"/>
                <w:b/>
                <w:sz w:val="20"/>
                <w:szCs w:val="20"/>
              </w:rPr>
              <w:t>202</w:t>
            </w:r>
            <w:r w:rsidR="00336203">
              <w:rPr>
                <w:rFonts w:ascii="Calibri" w:hAnsi="Calibri" w:cs="Calibri"/>
                <w:b/>
                <w:sz w:val="20"/>
                <w:szCs w:val="20"/>
              </w:rPr>
              <w:t>6</w:t>
            </w:r>
          </w:p>
        </w:tc>
      </w:tr>
      <w:tr w:rsidR="00442F66" w:rsidRPr="00324157" w14:paraId="24ED5322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712F5A7D" w14:textId="77777777" w:rsidR="00442F66" w:rsidRPr="00324157" w:rsidRDefault="00442F66" w:rsidP="00324157">
            <w:pPr>
              <w:tabs>
                <w:tab w:val="center" w:pos="4609"/>
              </w:tabs>
              <w:suppressAutoHyphens/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40AF6CCA" w14:textId="77777777" w:rsidR="00442F66" w:rsidRPr="00324157" w:rsidRDefault="00442F66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442F66" w:rsidRPr="00324157" w14:paraId="75DDB5D0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3F9AF959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Medlemskontingent</w:t>
            </w:r>
          </w:p>
        </w:tc>
        <w:tc>
          <w:tcPr>
            <w:tcW w:w="1559" w:type="dxa"/>
            <w:shd w:val="clear" w:color="auto" w:fill="auto"/>
          </w:tcPr>
          <w:p w14:paraId="375C9570" w14:textId="3BE37D21" w:rsidR="00442F66" w:rsidRPr="00EB0C6D" w:rsidRDefault="00917DD2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7 500</w:t>
            </w:r>
          </w:p>
        </w:tc>
      </w:tr>
      <w:tr w:rsidR="00442F66" w:rsidRPr="00324157" w14:paraId="04FE1001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5594DB61" w14:textId="77777777" w:rsidR="00442F66" w:rsidRPr="00324157" w:rsidRDefault="00823635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Turorientering</w:t>
            </w:r>
          </w:p>
        </w:tc>
        <w:tc>
          <w:tcPr>
            <w:tcW w:w="1559" w:type="dxa"/>
            <w:shd w:val="clear" w:color="auto" w:fill="auto"/>
          </w:tcPr>
          <w:p w14:paraId="4AB10AF4" w14:textId="557686A5" w:rsidR="00442F66" w:rsidRPr="00EB0C6D" w:rsidRDefault="00917DD2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</w:t>
            </w:r>
            <w:r w:rsidR="00FD37A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442F66">
              <w:rPr>
                <w:rFonts w:ascii="Calibri" w:hAnsi="Calibri" w:cs="Calibri"/>
                <w:sz w:val="20"/>
                <w:szCs w:val="20"/>
              </w:rPr>
              <w:t>000</w:t>
            </w:r>
          </w:p>
        </w:tc>
      </w:tr>
      <w:tr w:rsidR="00442F66" w:rsidRPr="00324157" w14:paraId="11474B89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21B8B647" w14:textId="77777777" w:rsidR="00442F66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Orienteringsløp</w:t>
            </w:r>
          </w:p>
        </w:tc>
        <w:tc>
          <w:tcPr>
            <w:tcW w:w="1559" w:type="dxa"/>
            <w:shd w:val="clear" w:color="auto" w:fill="auto"/>
          </w:tcPr>
          <w:p w14:paraId="4635994F" w14:textId="7DF382DD" w:rsidR="00442F66" w:rsidRDefault="00917DD2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</w:t>
            </w:r>
            <w:r w:rsidR="00442F66">
              <w:rPr>
                <w:rFonts w:ascii="Calibri" w:hAnsi="Calibri" w:cs="Calibri"/>
                <w:sz w:val="20"/>
                <w:szCs w:val="20"/>
              </w:rPr>
              <w:t xml:space="preserve"> 000</w:t>
            </w:r>
          </w:p>
        </w:tc>
      </w:tr>
      <w:tr w:rsidR="00442F66" w:rsidRPr="00324157" w14:paraId="2B7C7798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77298675" w14:textId="77777777" w:rsidR="00442F66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Salg av varer</w:t>
            </w:r>
          </w:p>
        </w:tc>
        <w:tc>
          <w:tcPr>
            <w:tcW w:w="1559" w:type="dxa"/>
            <w:shd w:val="clear" w:color="auto" w:fill="auto"/>
          </w:tcPr>
          <w:p w14:paraId="0F181F7B" w14:textId="77777777" w:rsidR="00442F66" w:rsidRDefault="00F561D4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442F66" w:rsidRPr="00324157" w14:paraId="56C34F48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6104C7C0" w14:textId="77777777" w:rsidR="00442F66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Øvrige inntekter</w:t>
            </w:r>
          </w:p>
        </w:tc>
        <w:tc>
          <w:tcPr>
            <w:tcW w:w="1559" w:type="dxa"/>
            <w:shd w:val="clear" w:color="auto" w:fill="auto"/>
          </w:tcPr>
          <w:p w14:paraId="0F70002C" w14:textId="77777777" w:rsidR="00442F66" w:rsidRDefault="00442F66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442F66" w:rsidRPr="00324157" w14:paraId="7D67DF3E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1DC558F2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Tippemidler</w:t>
            </w:r>
          </w:p>
        </w:tc>
        <w:tc>
          <w:tcPr>
            <w:tcW w:w="1559" w:type="dxa"/>
            <w:shd w:val="clear" w:color="auto" w:fill="auto"/>
          </w:tcPr>
          <w:p w14:paraId="36F202F2" w14:textId="011DCBF8" w:rsidR="00442F66" w:rsidRPr="00EB0C6D" w:rsidRDefault="00F561D4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442F6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FD3E64">
              <w:rPr>
                <w:rFonts w:ascii="Calibri" w:hAnsi="Calibri" w:cs="Calibri"/>
                <w:sz w:val="20"/>
                <w:szCs w:val="20"/>
              </w:rPr>
              <w:t>5</w:t>
            </w:r>
            <w:r w:rsidR="00442F66">
              <w:rPr>
                <w:rFonts w:ascii="Calibri" w:hAnsi="Calibri" w:cs="Calibri"/>
                <w:sz w:val="20"/>
                <w:szCs w:val="20"/>
              </w:rPr>
              <w:t>00</w:t>
            </w:r>
          </w:p>
        </w:tc>
      </w:tr>
      <w:tr w:rsidR="00442F66" w:rsidRPr="00324157" w14:paraId="13AB4E64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14EC4BDB" w14:textId="77777777" w:rsidR="00442F66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Momskompensasjon</w:t>
            </w:r>
          </w:p>
        </w:tc>
        <w:tc>
          <w:tcPr>
            <w:tcW w:w="1559" w:type="dxa"/>
            <w:shd w:val="clear" w:color="auto" w:fill="auto"/>
          </w:tcPr>
          <w:p w14:paraId="4826CDA0" w14:textId="52E64502" w:rsidR="00442F66" w:rsidRDefault="00D22EBD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4 0</w:t>
            </w:r>
            <w:r w:rsidR="00442F66">
              <w:rPr>
                <w:rFonts w:ascii="Calibri" w:hAnsi="Calibri" w:cs="Calibri"/>
                <w:sz w:val="20"/>
                <w:szCs w:val="20"/>
              </w:rPr>
              <w:t>00</w:t>
            </w:r>
          </w:p>
        </w:tc>
      </w:tr>
      <w:tr w:rsidR="00442F66" w:rsidRPr="00324157" w14:paraId="4EE5A847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2DEB0EF2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Tilskudd</w:t>
            </w:r>
          </w:p>
        </w:tc>
        <w:tc>
          <w:tcPr>
            <w:tcW w:w="1559" w:type="dxa"/>
            <w:shd w:val="clear" w:color="auto" w:fill="auto"/>
          </w:tcPr>
          <w:p w14:paraId="2DA931BB" w14:textId="2146548A" w:rsidR="00442F66" w:rsidRPr="00EB0C6D" w:rsidRDefault="00471B12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125 000</w:t>
            </w:r>
          </w:p>
        </w:tc>
      </w:tr>
      <w:tr w:rsidR="009E5660" w:rsidRPr="00324157" w14:paraId="76EE0615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0FC3B990" w14:textId="666EEE6D" w:rsidR="009E5660" w:rsidRDefault="0055578E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Spillemidler</w:t>
            </w:r>
          </w:p>
        </w:tc>
        <w:tc>
          <w:tcPr>
            <w:tcW w:w="1559" w:type="dxa"/>
            <w:shd w:val="clear" w:color="auto" w:fill="auto"/>
          </w:tcPr>
          <w:p w14:paraId="62B28D92" w14:textId="6EEA2578" w:rsidR="009E5660" w:rsidRDefault="0055578E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224 000</w:t>
            </w:r>
          </w:p>
        </w:tc>
      </w:tr>
      <w:tr w:rsidR="00442F66" w:rsidRPr="00324157" w14:paraId="38F37F4D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5B75815C" w14:textId="77777777" w:rsidR="00442F66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Renteinntekter</w:t>
            </w:r>
          </w:p>
        </w:tc>
        <w:tc>
          <w:tcPr>
            <w:tcW w:w="1559" w:type="dxa"/>
            <w:shd w:val="clear" w:color="auto" w:fill="auto"/>
          </w:tcPr>
          <w:p w14:paraId="45F090E5" w14:textId="77777777" w:rsidR="00442F66" w:rsidRDefault="00442F66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442F66" w:rsidRPr="00324157" w14:paraId="2EA2BE77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70678C34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b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Sum inntekter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7AA1EC" w14:textId="47D9F500" w:rsidR="00442F66" w:rsidRPr="00EB0C6D" w:rsidRDefault="00F64BB8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3077DB">
              <w:rPr>
                <w:rFonts w:ascii="Calibri" w:hAnsi="Calibri" w:cs="Calibri"/>
                <w:sz w:val="20"/>
                <w:szCs w:val="20"/>
              </w:rPr>
              <w:t>91 000</w:t>
            </w:r>
          </w:p>
        </w:tc>
      </w:tr>
      <w:tr w:rsidR="00442F66" w:rsidRPr="00324157" w14:paraId="48EFF53C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3471AC01" w14:textId="77777777" w:rsidR="00442F66" w:rsidRPr="00324157" w:rsidRDefault="00442F66" w:rsidP="00324157">
            <w:pPr>
              <w:tabs>
                <w:tab w:val="center" w:pos="4609"/>
              </w:tabs>
              <w:suppressAutoHyphens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07E074DD" w14:textId="77777777" w:rsidR="00442F66" w:rsidRPr="00324157" w:rsidRDefault="00442F66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442F66" w:rsidRPr="00324157" w14:paraId="57802EFD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389FEC6B" w14:textId="77777777" w:rsidR="00442F66" w:rsidRPr="00324157" w:rsidRDefault="00442F66" w:rsidP="00324157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0"/>
                <w:szCs w:val="20"/>
              </w:rPr>
            </w:pPr>
            <w:r w:rsidRPr="00324157">
              <w:rPr>
                <w:rFonts w:ascii="Calibri" w:hAnsi="Calibri" w:cs="Calibri"/>
                <w:b/>
                <w:sz w:val="22"/>
                <w:szCs w:val="20"/>
              </w:rPr>
              <w:t>UTGIFTER</w:t>
            </w:r>
          </w:p>
        </w:tc>
        <w:tc>
          <w:tcPr>
            <w:tcW w:w="1559" w:type="dxa"/>
            <w:shd w:val="clear" w:color="auto" w:fill="auto"/>
          </w:tcPr>
          <w:p w14:paraId="6A3D94BE" w14:textId="77777777" w:rsidR="00442F66" w:rsidRPr="00324157" w:rsidRDefault="00442F66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442F66" w:rsidRPr="00324157" w14:paraId="77AE3747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6B978450" w14:textId="77777777" w:rsidR="00442F66" w:rsidRPr="00324157" w:rsidRDefault="00442F66" w:rsidP="00EB0C6D">
            <w:pPr>
              <w:tabs>
                <w:tab w:val="center" w:pos="4609"/>
              </w:tabs>
              <w:suppressAutoHyphens/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14:paraId="2EBBDA30" w14:textId="77777777" w:rsidR="00442F66" w:rsidRPr="00324157" w:rsidRDefault="00442F66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442F66" w:rsidRPr="00324157" w14:paraId="1A259596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718BA8CF" w14:textId="77777777" w:rsidR="00442F66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Varer for videresalg</w:t>
            </w:r>
          </w:p>
        </w:tc>
        <w:tc>
          <w:tcPr>
            <w:tcW w:w="1559" w:type="dxa"/>
            <w:shd w:val="clear" w:color="auto" w:fill="auto"/>
          </w:tcPr>
          <w:p w14:paraId="15D7FD85" w14:textId="77777777" w:rsidR="00442F66" w:rsidRDefault="00F561D4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442F66" w:rsidRPr="00324157" w14:paraId="7195A6C3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2EE84CCC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Pokaler</w:t>
            </w:r>
          </w:p>
        </w:tc>
        <w:tc>
          <w:tcPr>
            <w:tcW w:w="1559" w:type="dxa"/>
            <w:shd w:val="clear" w:color="auto" w:fill="auto"/>
          </w:tcPr>
          <w:p w14:paraId="20D6F585" w14:textId="77777777" w:rsidR="00442F66" w:rsidRPr="00EB0C6D" w:rsidRDefault="00442F66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2773D9" w:rsidRPr="00324157" w14:paraId="55687C2E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152B7091" w14:textId="77777777" w:rsidR="002773D9" w:rsidRDefault="002773D9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Driftsmateriale</w:t>
            </w:r>
          </w:p>
        </w:tc>
        <w:tc>
          <w:tcPr>
            <w:tcW w:w="1559" w:type="dxa"/>
            <w:shd w:val="clear" w:color="auto" w:fill="auto"/>
          </w:tcPr>
          <w:p w14:paraId="3E8A298B" w14:textId="15CCAB71" w:rsidR="002773D9" w:rsidRDefault="00D5622B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="00963174">
              <w:rPr>
                <w:rFonts w:ascii="Calibri" w:hAnsi="Calibri" w:cs="Calibri"/>
                <w:sz w:val="20"/>
                <w:szCs w:val="20"/>
              </w:rPr>
              <w:t>5</w:t>
            </w:r>
            <w:r w:rsidR="00BF4A78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B33934">
              <w:rPr>
                <w:rFonts w:ascii="Calibri" w:hAnsi="Calibri" w:cs="Calibri"/>
                <w:sz w:val="20"/>
                <w:szCs w:val="20"/>
              </w:rPr>
              <w:t>000</w:t>
            </w:r>
          </w:p>
        </w:tc>
      </w:tr>
      <w:tr w:rsidR="002773D9" w:rsidRPr="00324157" w14:paraId="31187DA0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2470E3E1" w14:textId="46D0493D" w:rsidR="002773D9" w:rsidRDefault="002773D9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Turorientering, </w:t>
            </w:r>
            <w:r w:rsidR="00267625">
              <w:rPr>
                <w:rFonts w:ascii="Calibri" w:hAnsi="Calibri" w:cs="Calibri"/>
                <w:sz w:val="20"/>
                <w:szCs w:val="20"/>
              </w:rPr>
              <w:t>t</w:t>
            </w:r>
            <w:r w:rsidR="00E5661A">
              <w:rPr>
                <w:rFonts w:ascii="Calibri" w:hAnsi="Calibri" w:cs="Calibri"/>
                <w:sz w:val="20"/>
                <w:szCs w:val="20"/>
              </w:rPr>
              <w:t>eg</w:t>
            </w:r>
            <w:r w:rsidR="00267625">
              <w:rPr>
                <w:rFonts w:ascii="Calibri" w:hAnsi="Calibri" w:cs="Calibri"/>
                <w:sz w:val="20"/>
                <w:szCs w:val="20"/>
              </w:rPr>
              <w:t xml:space="preserve">ning </w:t>
            </w:r>
            <w:r>
              <w:rPr>
                <w:rFonts w:ascii="Calibri" w:hAnsi="Calibri" w:cs="Calibri"/>
                <w:sz w:val="20"/>
                <w:szCs w:val="20"/>
              </w:rPr>
              <w:t>kart o</w:t>
            </w:r>
            <w:r w:rsidR="00267625">
              <w:rPr>
                <w:rFonts w:ascii="Calibri" w:hAnsi="Calibri" w:cs="Calibri"/>
                <w:sz w:val="20"/>
                <w:szCs w:val="20"/>
              </w:rPr>
              <w:t>.l.</w:t>
            </w:r>
          </w:p>
        </w:tc>
        <w:tc>
          <w:tcPr>
            <w:tcW w:w="1559" w:type="dxa"/>
            <w:shd w:val="clear" w:color="auto" w:fill="auto"/>
          </w:tcPr>
          <w:p w14:paraId="19E2E92F" w14:textId="672B5893" w:rsidR="002773D9" w:rsidRDefault="00442BA0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225 000</w:t>
            </w:r>
          </w:p>
        </w:tc>
      </w:tr>
      <w:tr w:rsidR="00442F66" w:rsidRPr="00324157" w14:paraId="7E615BEA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13983CE4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Øvrige driftsutgifter</w:t>
            </w:r>
          </w:p>
        </w:tc>
        <w:tc>
          <w:tcPr>
            <w:tcW w:w="1559" w:type="dxa"/>
            <w:shd w:val="clear" w:color="auto" w:fill="auto"/>
          </w:tcPr>
          <w:p w14:paraId="5264C188" w14:textId="40AD63B3" w:rsidR="00442F66" w:rsidRPr="00EB0C6D" w:rsidRDefault="00CA76C8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  <w:r w:rsidR="002773D9">
              <w:rPr>
                <w:rFonts w:ascii="Calibri" w:hAnsi="Calibri" w:cs="Calibri"/>
                <w:sz w:val="20"/>
                <w:szCs w:val="20"/>
              </w:rPr>
              <w:t xml:space="preserve"> 000</w:t>
            </w:r>
          </w:p>
        </w:tc>
      </w:tr>
      <w:tr w:rsidR="002773D9" w:rsidRPr="00324157" w14:paraId="2C9066B7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78101438" w14:textId="77777777" w:rsidR="002773D9" w:rsidRDefault="002773D9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Deltakelse orienteringsløp</w:t>
            </w:r>
          </w:p>
        </w:tc>
        <w:tc>
          <w:tcPr>
            <w:tcW w:w="1559" w:type="dxa"/>
            <w:shd w:val="clear" w:color="auto" w:fill="auto"/>
          </w:tcPr>
          <w:p w14:paraId="1BE49E0F" w14:textId="638AD850" w:rsidR="002773D9" w:rsidRDefault="000D6689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2773D9">
              <w:rPr>
                <w:rFonts w:ascii="Calibri" w:hAnsi="Calibri" w:cs="Calibri"/>
                <w:sz w:val="20"/>
                <w:szCs w:val="20"/>
              </w:rPr>
              <w:t xml:space="preserve"> 000</w:t>
            </w:r>
          </w:p>
        </w:tc>
      </w:tr>
      <w:tr w:rsidR="00442F66" w:rsidRPr="00324157" w14:paraId="40A8C58A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3AC135F9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Sum utgifter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073D7" w14:textId="7128B99D" w:rsidR="00442F66" w:rsidRPr="00EB0C6D" w:rsidRDefault="00284992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315</w:t>
            </w:r>
            <w:r w:rsidR="00E5661A">
              <w:rPr>
                <w:rFonts w:ascii="Calibri" w:hAnsi="Calibri" w:cs="Calibri"/>
                <w:sz w:val="20"/>
                <w:szCs w:val="20"/>
              </w:rPr>
              <w:t xml:space="preserve"> 0</w:t>
            </w:r>
            <w:r w:rsidR="00BC341D">
              <w:rPr>
                <w:rFonts w:ascii="Calibri" w:hAnsi="Calibri" w:cs="Calibri"/>
                <w:sz w:val="20"/>
                <w:szCs w:val="20"/>
              </w:rPr>
              <w:t>0</w:t>
            </w:r>
            <w:r w:rsidR="00936D69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442F66" w:rsidRPr="00324157" w14:paraId="543763CF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25AF0F15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47E26B33" w14:textId="77777777" w:rsidR="00442F66" w:rsidRPr="00EB0C6D" w:rsidRDefault="00442F66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42F66" w:rsidRPr="00324157" w14:paraId="34506FF3" w14:textId="77777777" w:rsidTr="00E1310A">
        <w:trPr>
          <w:trHeight w:val="340"/>
        </w:trPr>
        <w:tc>
          <w:tcPr>
            <w:tcW w:w="5353" w:type="dxa"/>
            <w:shd w:val="clear" w:color="auto" w:fill="auto"/>
          </w:tcPr>
          <w:p w14:paraId="6BFCE5B2" w14:textId="77777777" w:rsidR="00442F66" w:rsidRPr="00324157" w:rsidRDefault="00442F66" w:rsidP="00CA6EE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Overskudd/underskudd</w:t>
            </w:r>
          </w:p>
        </w:tc>
        <w:tc>
          <w:tcPr>
            <w:tcW w:w="1559" w:type="dxa"/>
            <w:shd w:val="clear" w:color="auto" w:fill="auto"/>
          </w:tcPr>
          <w:p w14:paraId="6004D446" w14:textId="0A027A8A" w:rsidR="00442F66" w:rsidRPr="00EB0C6D" w:rsidRDefault="00773976" w:rsidP="00CA6EE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76</w:t>
            </w:r>
            <w:r w:rsidR="00D91217">
              <w:rPr>
                <w:rFonts w:ascii="Calibri" w:hAnsi="Calibri" w:cs="Calibri"/>
                <w:sz w:val="20"/>
                <w:szCs w:val="20"/>
              </w:rPr>
              <w:t xml:space="preserve"> 0</w:t>
            </w:r>
            <w:r w:rsidR="00BC341D">
              <w:rPr>
                <w:rFonts w:ascii="Calibri" w:hAnsi="Calibri" w:cs="Calibri"/>
                <w:sz w:val="20"/>
                <w:szCs w:val="20"/>
              </w:rPr>
              <w:t>00</w:t>
            </w:r>
          </w:p>
        </w:tc>
      </w:tr>
    </w:tbl>
    <w:p w14:paraId="0CE3940C" w14:textId="77777777" w:rsidR="008349AF" w:rsidRDefault="008349AF" w:rsidP="004D1BAC">
      <w:pPr>
        <w:tabs>
          <w:tab w:val="center" w:pos="4609"/>
        </w:tabs>
        <w:suppressAutoHyphens/>
        <w:rPr>
          <w:b/>
        </w:rPr>
      </w:pPr>
    </w:p>
    <w:p w14:paraId="11B350E0" w14:textId="77777777" w:rsidR="008349AF" w:rsidRDefault="008349AF" w:rsidP="004D1BAC">
      <w:pPr>
        <w:tabs>
          <w:tab w:val="center" w:pos="4609"/>
        </w:tabs>
        <w:suppressAutoHyphens/>
        <w:rPr>
          <w:b/>
        </w:rPr>
      </w:pPr>
    </w:p>
    <w:p w14:paraId="273263EA" w14:textId="77777777" w:rsidR="00324157" w:rsidRDefault="00324157" w:rsidP="004D1BAC">
      <w:pPr>
        <w:tabs>
          <w:tab w:val="center" w:pos="4609"/>
        </w:tabs>
        <w:suppressAutoHyphens/>
        <w:rPr>
          <w:rFonts w:ascii="Arial" w:hAnsi="Arial" w:cs="Arial"/>
          <w:color w:val="303030"/>
          <w:sz w:val="18"/>
          <w:szCs w:val="18"/>
        </w:rPr>
      </w:pPr>
    </w:p>
    <w:tbl>
      <w:tblPr>
        <w:tblW w:w="11734" w:type="dxa"/>
        <w:tblLook w:val="04A0" w:firstRow="1" w:lastRow="0" w:firstColumn="1" w:lastColumn="0" w:noHBand="0" w:noVBand="1"/>
      </w:tblPr>
      <w:tblGrid>
        <w:gridCol w:w="1481"/>
        <w:gridCol w:w="2314"/>
        <w:gridCol w:w="2556"/>
        <w:gridCol w:w="2556"/>
        <w:gridCol w:w="2119"/>
        <w:gridCol w:w="708"/>
      </w:tblGrid>
      <w:tr w:rsidR="00A43DAF" w:rsidRPr="00BD4939" w14:paraId="62DB7F1C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532FC6DF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314" w:type="dxa"/>
            <w:shd w:val="clear" w:color="auto" w:fill="auto"/>
          </w:tcPr>
          <w:p w14:paraId="6AED420F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</w:tcPr>
          <w:p w14:paraId="2B0C2C9E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2556" w:type="dxa"/>
            <w:shd w:val="clear" w:color="auto" w:fill="auto"/>
          </w:tcPr>
          <w:p w14:paraId="0D1863EC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2119" w:type="dxa"/>
            <w:shd w:val="clear" w:color="auto" w:fill="auto"/>
          </w:tcPr>
          <w:p w14:paraId="7BBE02E3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4381BA79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</w:tr>
      <w:tr w:rsidR="00A43DAF" w:rsidRPr="00BD4939" w14:paraId="50B45E36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19A83622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65316B79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33F4F8D8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57FB41EC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5D1CD133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359282E5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A2251" w:rsidRPr="00BD4939" w14:paraId="4157770F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328F2159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37FF241B" w14:textId="77777777" w:rsidR="00DA2251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5218F24E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221473A7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05A594EE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3C4F17F9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A2251" w:rsidRPr="00BD4939" w14:paraId="42E4A324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537F5EDA" w14:textId="77777777" w:rsidR="00DA2251" w:rsidRDefault="00DA2251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5866BA52" w14:textId="77777777" w:rsidR="00DA2251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7806AF8E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3389DDA3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4B088437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20C50F32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A2251" w:rsidRPr="00BD4939" w14:paraId="1E4C8824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58537BD6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15C29FD4" w14:textId="77777777" w:rsidR="00DA2251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667A4EBF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7D2BE135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176B96B5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15815953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43DAF" w:rsidRPr="00BD4939" w14:paraId="3A9F74A4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790F8F63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64FCBFA6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4F5138B7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79F9B685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7BDBF7AF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40BA0004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A2251" w:rsidRPr="00BD4939" w14:paraId="4D32F02C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124A9398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520CE3CB" w14:textId="77777777" w:rsidR="00DA2251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538BB7B7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3213C092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3ACF79C1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447EBD5A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43DAF" w:rsidRPr="00BD4939" w14:paraId="05ECF169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3634B6F4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1F5B88DB" w14:textId="77777777" w:rsidR="00A43DAF" w:rsidRPr="00BD4939" w:rsidRDefault="00A43DAF" w:rsidP="00AC789A">
            <w:pPr>
              <w:tabs>
                <w:tab w:val="center" w:pos="4609"/>
              </w:tabs>
              <w:suppressAutoHyphens/>
              <w:ind w:left="12" w:hanging="12"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159E07B6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6A9A95E6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47758F04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03FC6CF7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43DAF" w:rsidRPr="00BD4939" w14:paraId="0A161CF9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6DF60D07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135EB51D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3356DED8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26AFDEFC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440A2D35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57524EB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43DAF" w:rsidRPr="00BD4939" w14:paraId="0380974C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0D622885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09B9224E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1E65AF5A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3E04DF32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5BF35049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205BF988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43DAF" w:rsidRPr="00BD4939" w14:paraId="6CFE242E" w14:textId="77777777" w:rsidTr="00442F66">
        <w:trPr>
          <w:trHeight w:val="340"/>
        </w:trPr>
        <w:tc>
          <w:tcPr>
            <w:tcW w:w="1481" w:type="dxa"/>
            <w:shd w:val="clear" w:color="auto" w:fill="auto"/>
          </w:tcPr>
          <w:p w14:paraId="7738FD9F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314" w:type="dxa"/>
            <w:shd w:val="clear" w:color="auto" w:fill="auto"/>
          </w:tcPr>
          <w:p w14:paraId="6066B3BF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6" w:type="dxa"/>
          </w:tcPr>
          <w:p w14:paraId="5F0A914F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556" w:type="dxa"/>
            <w:shd w:val="clear" w:color="auto" w:fill="auto"/>
          </w:tcPr>
          <w:p w14:paraId="33756542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2119" w:type="dxa"/>
            <w:shd w:val="clear" w:color="auto" w:fill="auto"/>
          </w:tcPr>
          <w:p w14:paraId="39BA5B7C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3D547AF7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CBED95E" w14:textId="77777777" w:rsidR="00AC789A" w:rsidRPr="00B1353D" w:rsidRDefault="00AC789A" w:rsidP="00FD1806">
      <w:pPr>
        <w:tabs>
          <w:tab w:val="center" w:pos="4609"/>
        </w:tabs>
        <w:suppressAutoHyphens/>
        <w:rPr>
          <w:rFonts w:ascii="Calibri" w:hAnsi="Calibri"/>
          <w:b/>
          <w:sz w:val="20"/>
          <w:szCs w:val="20"/>
        </w:rPr>
      </w:pPr>
    </w:p>
    <w:sectPr w:rsidR="00AC789A" w:rsidRPr="00B1353D" w:rsidSect="00061C40">
      <w:headerReference w:type="default" r:id="rId8"/>
      <w:footerReference w:type="default" r:id="rId9"/>
      <w:pgSz w:w="11906" w:h="16838"/>
      <w:pgMar w:top="53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DE968" w14:textId="77777777" w:rsidR="00B2432D" w:rsidRDefault="00B2432D" w:rsidP="00236606">
      <w:r>
        <w:separator/>
      </w:r>
    </w:p>
  </w:endnote>
  <w:endnote w:type="continuationSeparator" w:id="0">
    <w:p w14:paraId="4474CB7D" w14:textId="77777777" w:rsidR="00B2432D" w:rsidRDefault="00B2432D" w:rsidP="00236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msRmn 12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BAD964" w14:textId="77777777" w:rsidR="00FB0166" w:rsidRDefault="00FB0166">
    <w:pPr>
      <w:pStyle w:val="Bunntekst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6A3287CC" w14:textId="77777777" w:rsidR="00FB0166" w:rsidRDefault="00FB016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478097" w14:textId="77777777" w:rsidR="00B2432D" w:rsidRDefault="00B2432D" w:rsidP="00236606">
      <w:r>
        <w:separator/>
      </w:r>
    </w:p>
  </w:footnote>
  <w:footnote w:type="continuationSeparator" w:id="0">
    <w:p w14:paraId="6BCC822A" w14:textId="77777777" w:rsidR="00B2432D" w:rsidRDefault="00B2432D" w:rsidP="00236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AA521" w14:textId="5D30FFA0" w:rsidR="00336203" w:rsidRPr="00FB0166" w:rsidRDefault="00FB0166">
    <w:pPr>
      <w:pStyle w:val="Topptekst"/>
      <w:rPr>
        <w:b/>
        <w:bCs/>
      </w:rPr>
    </w:pPr>
    <w:r w:rsidRPr="00FB0166">
      <w:rPr>
        <w:b/>
        <w:bCs/>
      </w:rPr>
      <w:t xml:space="preserve">KABELVÅG ORIENTERINGSLAG – </w:t>
    </w:r>
    <w:r w:rsidR="00442F66">
      <w:rPr>
        <w:b/>
        <w:bCs/>
      </w:rPr>
      <w:t>BUDSJETT</w:t>
    </w:r>
    <w:r w:rsidRPr="00FB0166">
      <w:rPr>
        <w:b/>
        <w:bCs/>
      </w:rPr>
      <w:t xml:space="preserve"> 20</w:t>
    </w:r>
    <w:r w:rsidR="00CA6EE3">
      <w:rPr>
        <w:b/>
        <w:bCs/>
      </w:rPr>
      <w:t>2</w:t>
    </w:r>
    <w:r w:rsidR="00336203">
      <w:rPr>
        <w:b/>
        <w:bCs/>
      </w:rPr>
      <w:t>6</w:t>
    </w:r>
  </w:p>
  <w:p w14:paraId="0685AEFC" w14:textId="77777777" w:rsidR="00FB0166" w:rsidRDefault="00FB016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D79F6"/>
    <w:multiLevelType w:val="hybridMultilevel"/>
    <w:tmpl w:val="39FCDB4E"/>
    <w:lvl w:ilvl="0" w:tplc="0414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6847998"/>
    <w:multiLevelType w:val="hybridMultilevel"/>
    <w:tmpl w:val="1178A946"/>
    <w:lvl w:ilvl="0" w:tplc="3A86A748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101165">
    <w:abstractNumId w:val="0"/>
  </w:num>
  <w:num w:numId="2" w16cid:durableId="7305390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399"/>
    <w:rsid w:val="0000096C"/>
    <w:rsid w:val="00001D27"/>
    <w:rsid w:val="00002B64"/>
    <w:rsid w:val="00002C30"/>
    <w:rsid w:val="00002CE1"/>
    <w:rsid w:val="00002E30"/>
    <w:rsid w:val="0000379A"/>
    <w:rsid w:val="00005EA1"/>
    <w:rsid w:val="00006F2F"/>
    <w:rsid w:val="00006F9E"/>
    <w:rsid w:val="0000715C"/>
    <w:rsid w:val="00010289"/>
    <w:rsid w:val="00012475"/>
    <w:rsid w:val="000130E9"/>
    <w:rsid w:val="00014E5A"/>
    <w:rsid w:val="0001524A"/>
    <w:rsid w:val="00015EEA"/>
    <w:rsid w:val="00016B79"/>
    <w:rsid w:val="00017D82"/>
    <w:rsid w:val="00020189"/>
    <w:rsid w:val="00020419"/>
    <w:rsid w:val="00022B71"/>
    <w:rsid w:val="00023D61"/>
    <w:rsid w:val="000251B9"/>
    <w:rsid w:val="000277D9"/>
    <w:rsid w:val="00030FA3"/>
    <w:rsid w:val="00032A1F"/>
    <w:rsid w:val="0003645F"/>
    <w:rsid w:val="000379E2"/>
    <w:rsid w:val="000422D9"/>
    <w:rsid w:val="00042D34"/>
    <w:rsid w:val="00042D53"/>
    <w:rsid w:val="00044B8A"/>
    <w:rsid w:val="00045AA5"/>
    <w:rsid w:val="0004693E"/>
    <w:rsid w:val="0005012A"/>
    <w:rsid w:val="00050DCF"/>
    <w:rsid w:val="0005143E"/>
    <w:rsid w:val="00052E66"/>
    <w:rsid w:val="000547B0"/>
    <w:rsid w:val="0005480E"/>
    <w:rsid w:val="00055B80"/>
    <w:rsid w:val="00057601"/>
    <w:rsid w:val="00061AF3"/>
    <w:rsid w:val="00061C40"/>
    <w:rsid w:val="00062B5A"/>
    <w:rsid w:val="00063972"/>
    <w:rsid w:val="00064DBF"/>
    <w:rsid w:val="0006580D"/>
    <w:rsid w:val="0006653B"/>
    <w:rsid w:val="000668EF"/>
    <w:rsid w:val="00066989"/>
    <w:rsid w:val="00067190"/>
    <w:rsid w:val="00067AA8"/>
    <w:rsid w:val="00070274"/>
    <w:rsid w:val="00071843"/>
    <w:rsid w:val="000770E9"/>
    <w:rsid w:val="000779E9"/>
    <w:rsid w:val="00081006"/>
    <w:rsid w:val="00082FCE"/>
    <w:rsid w:val="000831F1"/>
    <w:rsid w:val="00085EDB"/>
    <w:rsid w:val="00086B6F"/>
    <w:rsid w:val="000879CE"/>
    <w:rsid w:val="00091985"/>
    <w:rsid w:val="00091A20"/>
    <w:rsid w:val="00092EEF"/>
    <w:rsid w:val="00093FAA"/>
    <w:rsid w:val="000964D3"/>
    <w:rsid w:val="00096D75"/>
    <w:rsid w:val="000A16E5"/>
    <w:rsid w:val="000A1768"/>
    <w:rsid w:val="000A4CAB"/>
    <w:rsid w:val="000A5BB8"/>
    <w:rsid w:val="000A75DD"/>
    <w:rsid w:val="000A7BA1"/>
    <w:rsid w:val="000B09C1"/>
    <w:rsid w:val="000B0D81"/>
    <w:rsid w:val="000B1287"/>
    <w:rsid w:val="000B13A2"/>
    <w:rsid w:val="000B222E"/>
    <w:rsid w:val="000B3086"/>
    <w:rsid w:val="000B5115"/>
    <w:rsid w:val="000B5986"/>
    <w:rsid w:val="000B6C19"/>
    <w:rsid w:val="000B7739"/>
    <w:rsid w:val="000C2BF7"/>
    <w:rsid w:val="000C48C7"/>
    <w:rsid w:val="000C5E1B"/>
    <w:rsid w:val="000C645F"/>
    <w:rsid w:val="000D1157"/>
    <w:rsid w:val="000D479B"/>
    <w:rsid w:val="000D4949"/>
    <w:rsid w:val="000D4A94"/>
    <w:rsid w:val="000D55AC"/>
    <w:rsid w:val="000D648B"/>
    <w:rsid w:val="000D6689"/>
    <w:rsid w:val="000D6F6C"/>
    <w:rsid w:val="000E0747"/>
    <w:rsid w:val="000E0A2A"/>
    <w:rsid w:val="000E1890"/>
    <w:rsid w:val="000E241A"/>
    <w:rsid w:val="000E2ADF"/>
    <w:rsid w:val="000E4CC3"/>
    <w:rsid w:val="000E5436"/>
    <w:rsid w:val="000E64B4"/>
    <w:rsid w:val="000F0033"/>
    <w:rsid w:val="000F0CA3"/>
    <w:rsid w:val="000F12C5"/>
    <w:rsid w:val="000F1954"/>
    <w:rsid w:val="000F314A"/>
    <w:rsid w:val="000F4685"/>
    <w:rsid w:val="000F5645"/>
    <w:rsid w:val="000F5902"/>
    <w:rsid w:val="000F63DC"/>
    <w:rsid w:val="000F79E3"/>
    <w:rsid w:val="0010018A"/>
    <w:rsid w:val="00100F57"/>
    <w:rsid w:val="00103255"/>
    <w:rsid w:val="001037DC"/>
    <w:rsid w:val="001060CF"/>
    <w:rsid w:val="00106427"/>
    <w:rsid w:val="00112DB7"/>
    <w:rsid w:val="00113FEC"/>
    <w:rsid w:val="001144B8"/>
    <w:rsid w:val="001146D8"/>
    <w:rsid w:val="00115B9D"/>
    <w:rsid w:val="00116729"/>
    <w:rsid w:val="00117190"/>
    <w:rsid w:val="0012244C"/>
    <w:rsid w:val="001225EB"/>
    <w:rsid w:val="00122D4E"/>
    <w:rsid w:val="00123373"/>
    <w:rsid w:val="00123FFF"/>
    <w:rsid w:val="00124264"/>
    <w:rsid w:val="00124ECE"/>
    <w:rsid w:val="00125A3F"/>
    <w:rsid w:val="00125C70"/>
    <w:rsid w:val="00125EE6"/>
    <w:rsid w:val="0012657F"/>
    <w:rsid w:val="0012718E"/>
    <w:rsid w:val="001327DE"/>
    <w:rsid w:val="001327E6"/>
    <w:rsid w:val="00132959"/>
    <w:rsid w:val="0013383A"/>
    <w:rsid w:val="00136B37"/>
    <w:rsid w:val="00136F86"/>
    <w:rsid w:val="00137AFE"/>
    <w:rsid w:val="00140192"/>
    <w:rsid w:val="00140899"/>
    <w:rsid w:val="00140F26"/>
    <w:rsid w:val="00142309"/>
    <w:rsid w:val="00143EDA"/>
    <w:rsid w:val="001447F0"/>
    <w:rsid w:val="00151459"/>
    <w:rsid w:val="00153BEF"/>
    <w:rsid w:val="0015422F"/>
    <w:rsid w:val="0015480C"/>
    <w:rsid w:val="00154AF2"/>
    <w:rsid w:val="00154F94"/>
    <w:rsid w:val="00156BFF"/>
    <w:rsid w:val="001574B3"/>
    <w:rsid w:val="00157555"/>
    <w:rsid w:val="001577A5"/>
    <w:rsid w:val="00157CFF"/>
    <w:rsid w:val="00160CD3"/>
    <w:rsid w:val="001614E9"/>
    <w:rsid w:val="00162999"/>
    <w:rsid w:val="001649EE"/>
    <w:rsid w:val="001650B5"/>
    <w:rsid w:val="001656DE"/>
    <w:rsid w:val="00166BE7"/>
    <w:rsid w:val="00166D47"/>
    <w:rsid w:val="00166DB6"/>
    <w:rsid w:val="00171120"/>
    <w:rsid w:val="00171E52"/>
    <w:rsid w:val="001744D1"/>
    <w:rsid w:val="00176602"/>
    <w:rsid w:val="0017723B"/>
    <w:rsid w:val="00177279"/>
    <w:rsid w:val="00177765"/>
    <w:rsid w:val="001803CC"/>
    <w:rsid w:val="001814D9"/>
    <w:rsid w:val="00181EB0"/>
    <w:rsid w:val="0018520D"/>
    <w:rsid w:val="00185492"/>
    <w:rsid w:val="001857FE"/>
    <w:rsid w:val="0018641A"/>
    <w:rsid w:val="00190306"/>
    <w:rsid w:val="0019225B"/>
    <w:rsid w:val="00192ABD"/>
    <w:rsid w:val="00192D05"/>
    <w:rsid w:val="00192EC3"/>
    <w:rsid w:val="00193B4C"/>
    <w:rsid w:val="0019537D"/>
    <w:rsid w:val="001A00D9"/>
    <w:rsid w:val="001A2899"/>
    <w:rsid w:val="001B0DB5"/>
    <w:rsid w:val="001B3B49"/>
    <w:rsid w:val="001B6442"/>
    <w:rsid w:val="001B7B15"/>
    <w:rsid w:val="001C0CA2"/>
    <w:rsid w:val="001C2BF4"/>
    <w:rsid w:val="001C31CA"/>
    <w:rsid w:val="001C39E7"/>
    <w:rsid w:val="001C3D6F"/>
    <w:rsid w:val="001C60B6"/>
    <w:rsid w:val="001D38A3"/>
    <w:rsid w:val="001D3E11"/>
    <w:rsid w:val="001D4546"/>
    <w:rsid w:val="001D4856"/>
    <w:rsid w:val="001D4FC2"/>
    <w:rsid w:val="001D55F9"/>
    <w:rsid w:val="001D6D5F"/>
    <w:rsid w:val="001D72E6"/>
    <w:rsid w:val="001D7B5B"/>
    <w:rsid w:val="001E1293"/>
    <w:rsid w:val="001E1A38"/>
    <w:rsid w:val="001E2483"/>
    <w:rsid w:val="001E5B3A"/>
    <w:rsid w:val="001E6E84"/>
    <w:rsid w:val="001F0F0E"/>
    <w:rsid w:val="001F1905"/>
    <w:rsid w:val="001F1ABE"/>
    <w:rsid w:val="001F25D9"/>
    <w:rsid w:val="001F26A0"/>
    <w:rsid w:val="001F47EE"/>
    <w:rsid w:val="001F5397"/>
    <w:rsid w:val="001F670B"/>
    <w:rsid w:val="001F7FE3"/>
    <w:rsid w:val="00201CB3"/>
    <w:rsid w:val="00202499"/>
    <w:rsid w:val="00202DCE"/>
    <w:rsid w:val="00202F39"/>
    <w:rsid w:val="00206A5C"/>
    <w:rsid w:val="002078E3"/>
    <w:rsid w:val="0021047D"/>
    <w:rsid w:val="00210A28"/>
    <w:rsid w:val="0021169A"/>
    <w:rsid w:val="002127D6"/>
    <w:rsid w:val="00213359"/>
    <w:rsid w:val="00213BC8"/>
    <w:rsid w:val="002157D9"/>
    <w:rsid w:val="00215A28"/>
    <w:rsid w:val="00215CC9"/>
    <w:rsid w:val="002164F7"/>
    <w:rsid w:val="0021696D"/>
    <w:rsid w:val="002177E0"/>
    <w:rsid w:val="0022038D"/>
    <w:rsid w:val="002214F5"/>
    <w:rsid w:val="00222554"/>
    <w:rsid w:val="002233BB"/>
    <w:rsid w:val="0022354A"/>
    <w:rsid w:val="0022445E"/>
    <w:rsid w:val="00232B98"/>
    <w:rsid w:val="0023478E"/>
    <w:rsid w:val="00236606"/>
    <w:rsid w:val="00240BDD"/>
    <w:rsid w:val="0024259E"/>
    <w:rsid w:val="002427F8"/>
    <w:rsid w:val="00242E3F"/>
    <w:rsid w:val="00243416"/>
    <w:rsid w:val="00244945"/>
    <w:rsid w:val="00245A1A"/>
    <w:rsid w:val="002500A7"/>
    <w:rsid w:val="00251B30"/>
    <w:rsid w:val="00252086"/>
    <w:rsid w:val="002520AE"/>
    <w:rsid w:val="002536C3"/>
    <w:rsid w:val="002541DA"/>
    <w:rsid w:val="0025451B"/>
    <w:rsid w:val="002557AE"/>
    <w:rsid w:val="00260A00"/>
    <w:rsid w:val="00261CF9"/>
    <w:rsid w:val="0026287C"/>
    <w:rsid w:val="00262C43"/>
    <w:rsid w:val="00263AAB"/>
    <w:rsid w:val="00266FEA"/>
    <w:rsid w:val="00267625"/>
    <w:rsid w:val="00270021"/>
    <w:rsid w:val="0027082B"/>
    <w:rsid w:val="00272438"/>
    <w:rsid w:val="00273240"/>
    <w:rsid w:val="00273442"/>
    <w:rsid w:val="0027516B"/>
    <w:rsid w:val="0027562C"/>
    <w:rsid w:val="00276173"/>
    <w:rsid w:val="002773D9"/>
    <w:rsid w:val="00277D15"/>
    <w:rsid w:val="00280044"/>
    <w:rsid w:val="00280CF6"/>
    <w:rsid w:val="00282131"/>
    <w:rsid w:val="00284992"/>
    <w:rsid w:val="002849B5"/>
    <w:rsid w:val="00284DE8"/>
    <w:rsid w:val="00286083"/>
    <w:rsid w:val="00286705"/>
    <w:rsid w:val="00286BC2"/>
    <w:rsid w:val="00287427"/>
    <w:rsid w:val="00287DB2"/>
    <w:rsid w:val="0029160B"/>
    <w:rsid w:val="00291FEC"/>
    <w:rsid w:val="00293D13"/>
    <w:rsid w:val="00294106"/>
    <w:rsid w:val="00295109"/>
    <w:rsid w:val="00297293"/>
    <w:rsid w:val="002A072F"/>
    <w:rsid w:val="002A1596"/>
    <w:rsid w:val="002A1763"/>
    <w:rsid w:val="002A1B48"/>
    <w:rsid w:val="002A21A5"/>
    <w:rsid w:val="002A2BDA"/>
    <w:rsid w:val="002A2BEE"/>
    <w:rsid w:val="002A5449"/>
    <w:rsid w:val="002A5C3A"/>
    <w:rsid w:val="002A7CF0"/>
    <w:rsid w:val="002B04DB"/>
    <w:rsid w:val="002B0E28"/>
    <w:rsid w:val="002B30D5"/>
    <w:rsid w:val="002B30D9"/>
    <w:rsid w:val="002B3B4F"/>
    <w:rsid w:val="002B4F03"/>
    <w:rsid w:val="002B5C05"/>
    <w:rsid w:val="002B6371"/>
    <w:rsid w:val="002B692C"/>
    <w:rsid w:val="002C0548"/>
    <w:rsid w:val="002C13F5"/>
    <w:rsid w:val="002C38FD"/>
    <w:rsid w:val="002C4946"/>
    <w:rsid w:val="002C522E"/>
    <w:rsid w:val="002C5875"/>
    <w:rsid w:val="002C743C"/>
    <w:rsid w:val="002D02B0"/>
    <w:rsid w:val="002D18EF"/>
    <w:rsid w:val="002D1CF2"/>
    <w:rsid w:val="002D39FC"/>
    <w:rsid w:val="002D477B"/>
    <w:rsid w:val="002D4983"/>
    <w:rsid w:val="002D594E"/>
    <w:rsid w:val="002D6A5F"/>
    <w:rsid w:val="002D7091"/>
    <w:rsid w:val="002E073F"/>
    <w:rsid w:val="002E0772"/>
    <w:rsid w:val="002E2048"/>
    <w:rsid w:val="002E26BF"/>
    <w:rsid w:val="002E392D"/>
    <w:rsid w:val="002E3E6E"/>
    <w:rsid w:val="002E6F5D"/>
    <w:rsid w:val="002E70B2"/>
    <w:rsid w:val="002F0C6F"/>
    <w:rsid w:val="002F1644"/>
    <w:rsid w:val="002F3A20"/>
    <w:rsid w:val="002F3B27"/>
    <w:rsid w:val="002F3B92"/>
    <w:rsid w:val="002F41B5"/>
    <w:rsid w:val="002F501C"/>
    <w:rsid w:val="002F5348"/>
    <w:rsid w:val="002F7D6A"/>
    <w:rsid w:val="00300152"/>
    <w:rsid w:val="00300976"/>
    <w:rsid w:val="00300997"/>
    <w:rsid w:val="00302599"/>
    <w:rsid w:val="003033E5"/>
    <w:rsid w:val="00303B38"/>
    <w:rsid w:val="00306A36"/>
    <w:rsid w:val="003077DB"/>
    <w:rsid w:val="00307EA3"/>
    <w:rsid w:val="00310F0F"/>
    <w:rsid w:val="003127E5"/>
    <w:rsid w:val="00313DF4"/>
    <w:rsid w:val="00316229"/>
    <w:rsid w:val="00316830"/>
    <w:rsid w:val="003176DD"/>
    <w:rsid w:val="00317B6F"/>
    <w:rsid w:val="00321601"/>
    <w:rsid w:val="00321B1B"/>
    <w:rsid w:val="00322280"/>
    <w:rsid w:val="00324157"/>
    <w:rsid w:val="00324534"/>
    <w:rsid w:val="00326323"/>
    <w:rsid w:val="00326726"/>
    <w:rsid w:val="003268AD"/>
    <w:rsid w:val="00326973"/>
    <w:rsid w:val="003275BA"/>
    <w:rsid w:val="00327B70"/>
    <w:rsid w:val="00331053"/>
    <w:rsid w:val="00332125"/>
    <w:rsid w:val="00332890"/>
    <w:rsid w:val="00332961"/>
    <w:rsid w:val="00334F29"/>
    <w:rsid w:val="00336203"/>
    <w:rsid w:val="00340868"/>
    <w:rsid w:val="00342254"/>
    <w:rsid w:val="003431C9"/>
    <w:rsid w:val="00343A66"/>
    <w:rsid w:val="00345E37"/>
    <w:rsid w:val="003467F3"/>
    <w:rsid w:val="00346A65"/>
    <w:rsid w:val="00347180"/>
    <w:rsid w:val="003501B7"/>
    <w:rsid w:val="00350FE2"/>
    <w:rsid w:val="00354AD1"/>
    <w:rsid w:val="00354C05"/>
    <w:rsid w:val="00355443"/>
    <w:rsid w:val="0035619C"/>
    <w:rsid w:val="00360D5D"/>
    <w:rsid w:val="00361F50"/>
    <w:rsid w:val="00362940"/>
    <w:rsid w:val="00362B3D"/>
    <w:rsid w:val="003639D3"/>
    <w:rsid w:val="00363E69"/>
    <w:rsid w:val="00364D1A"/>
    <w:rsid w:val="00365C56"/>
    <w:rsid w:val="00367B76"/>
    <w:rsid w:val="0037054D"/>
    <w:rsid w:val="00370BC2"/>
    <w:rsid w:val="0037119D"/>
    <w:rsid w:val="003733BA"/>
    <w:rsid w:val="0037460F"/>
    <w:rsid w:val="003776A1"/>
    <w:rsid w:val="00380160"/>
    <w:rsid w:val="0038320F"/>
    <w:rsid w:val="00384892"/>
    <w:rsid w:val="00384899"/>
    <w:rsid w:val="00384BA4"/>
    <w:rsid w:val="00385BA3"/>
    <w:rsid w:val="00386C19"/>
    <w:rsid w:val="0039124A"/>
    <w:rsid w:val="00391445"/>
    <w:rsid w:val="0039174D"/>
    <w:rsid w:val="00396337"/>
    <w:rsid w:val="00396DC7"/>
    <w:rsid w:val="003A046C"/>
    <w:rsid w:val="003A2983"/>
    <w:rsid w:val="003A2D99"/>
    <w:rsid w:val="003A31AB"/>
    <w:rsid w:val="003A6DD1"/>
    <w:rsid w:val="003A7316"/>
    <w:rsid w:val="003A7732"/>
    <w:rsid w:val="003A7FAB"/>
    <w:rsid w:val="003B223C"/>
    <w:rsid w:val="003B4BBF"/>
    <w:rsid w:val="003B7B0A"/>
    <w:rsid w:val="003C41D7"/>
    <w:rsid w:val="003C51F6"/>
    <w:rsid w:val="003C546B"/>
    <w:rsid w:val="003C5EAD"/>
    <w:rsid w:val="003C799B"/>
    <w:rsid w:val="003D0737"/>
    <w:rsid w:val="003D0830"/>
    <w:rsid w:val="003D1D31"/>
    <w:rsid w:val="003D2008"/>
    <w:rsid w:val="003E0DFB"/>
    <w:rsid w:val="003E2107"/>
    <w:rsid w:val="003E2865"/>
    <w:rsid w:val="003E294E"/>
    <w:rsid w:val="003E3A18"/>
    <w:rsid w:val="003E429F"/>
    <w:rsid w:val="003E5147"/>
    <w:rsid w:val="003E6733"/>
    <w:rsid w:val="003F07CA"/>
    <w:rsid w:val="003F26DE"/>
    <w:rsid w:val="003F73AA"/>
    <w:rsid w:val="003F785A"/>
    <w:rsid w:val="003F78FB"/>
    <w:rsid w:val="0040240B"/>
    <w:rsid w:val="004028B9"/>
    <w:rsid w:val="00404E00"/>
    <w:rsid w:val="00405BCE"/>
    <w:rsid w:val="004073B5"/>
    <w:rsid w:val="0041038D"/>
    <w:rsid w:val="00410E36"/>
    <w:rsid w:val="00411127"/>
    <w:rsid w:val="004126B4"/>
    <w:rsid w:val="00413A37"/>
    <w:rsid w:val="0041482A"/>
    <w:rsid w:val="00414B6E"/>
    <w:rsid w:val="0041532C"/>
    <w:rsid w:val="00416932"/>
    <w:rsid w:val="004177FA"/>
    <w:rsid w:val="00417DAE"/>
    <w:rsid w:val="00420958"/>
    <w:rsid w:val="004222B9"/>
    <w:rsid w:val="00425140"/>
    <w:rsid w:val="00425477"/>
    <w:rsid w:val="004255DD"/>
    <w:rsid w:val="00426545"/>
    <w:rsid w:val="004266A0"/>
    <w:rsid w:val="00426B1A"/>
    <w:rsid w:val="00426B29"/>
    <w:rsid w:val="004332B8"/>
    <w:rsid w:val="00434101"/>
    <w:rsid w:val="0043488B"/>
    <w:rsid w:val="00434C57"/>
    <w:rsid w:val="00436FA2"/>
    <w:rsid w:val="00440AD9"/>
    <w:rsid w:val="0044164E"/>
    <w:rsid w:val="0044205D"/>
    <w:rsid w:val="00442BA0"/>
    <w:rsid w:val="00442F66"/>
    <w:rsid w:val="00443A22"/>
    <w:rsid w:val="0044403B"/>
    <w:rsid w:val="004443EF"/>
    <w:rsid w:val="004445B2"/>
    <w:rsid w:val="00444CB7"/>
    <w:rsid w:val="00451440"/>
    <w:rsid w:val="004517C0"/>
    <w:rsid w:val="00451B54"/>
    <w:rsid w:val="004525C7"/>
    <w:rsid w:val="00453122"/>
    <w:rsid w:val="0045363B"/>
    <w:rsid w:val="00455F3D"/>
    <w:rsid w:val="0046028E"/>
    <w:rsid w:val="004606E9"/>
    <w:rsid w:val="00460801"/>
    <w:rsid w:val="00461033"/>
    <w:rsid w:val="0046190A"/>
    <w:rsid w:val="00470321"/>
    <w:rsid w:val="004718B5"/>
    <w:rsid w:val="00471931"/>
    <w:rsid w:val="00471B12"/>
    <w:rsid w:val="004721A9"/>
    <w:rsid w:val="00472441"/>
    <w:rsid w:val="004749CF"/>
    <w:rsid w:val="00476A8E"/>
    <w:rsid w:val="0048044C"/>
    <w:rsid w:val="0048057F"/>
    <w:rsid w:val="00482922"/>
    <w:rsid w:val="00487480"/>
    <w:rsid w:val="00487D59"/>
    <w:rsid w:val="00490FD4"/>
    <w:rsid w:val="004910FC"/>
    <w:rsid w:val="00493746"/>
    <w:rsid w:val="004939C3"/>
    <w:rsid w:val="00493F1E"/>
    <w:rsid w:val="00493F38"/>
    <w:rsid w:val="00494B2D"/>
    <w:rsid w:val="00494BA9"/>
    <w:rsid w:val="00494F48"/>
    <w:rsid w:val="00495748"/>
    <w:rsid w:val="004957A8"/>
    <w:rsid w:val="00496B8F"/>
    <w:rsid w:val="004A203B"/>
    <w:rsid w:val="004A32C5"/>
    <w:rsid w:val="004A3552"/>
    <w:rsid w:val="004A3920"/>
    <w:rsid w:val="004A5096"/>
    <w:rsid w:val="004A5334"/>
    <w:rsid w:val="004A5CC7"/>
    <w:rsid w:val="004A68C8"/>
    <w:rsid w:val="004A77E3"/>
    <w:rsid w:val="004A79BE"/>
    <w:rsid w:val="004B4CA4"/>
    <w:rsid w:val="004B5ED7"/>
    <w:rsid w:val="004B7E23"/>
    <w:rsid w:val="004C44D1"/>
    <w:rsid w:val="004C5B7E"/>
    <w:rsid w:val="004C5C47"/>
    <w:rsid w:val="004C6433"/>
    <w:rsid w:val="004C66B3"/>
    <w:rsid w:val="004D09F1"/>
    <w:rsid w:val="004D1BAC"/>
    <w:rsid w:val="004D3C54"/>
    <w:rsid w:val="004D7811"/>
    <w:rsid w:val="004D78B2"/>
    <w:rsid w:val="004D7D34"/>
    <w:rsid w:val="004D7ECE"/>
    <w:rsid w:val="004D7FC2"/>
    <w:rsid w:val="004E12D5"/>
    <w:rsid w:val="004E1538"/>
    <w:rsid w:val="004E2943"/>
    <w:rsid w:val="004E4835"/>
    <w:rsid w:val="004E5BD0"/>
    <w:rsid w:val="004E6725"/>
    <w:rsid w:val="004E6FCB"/>
    <w:rsid w:val="004E7169"/>
    <w:rsid w:val="004F08B2"/>
    <w:rsid w:val="004F0BC4"/>
    <w:rsid w:val="004F1104"/>
    <w:rsid w:val="004F274F"/>
    <w:rsid w:val="004F5279"/>
    <w:rsid w:val="0050077D"/>
    <w:rsid w:val="005008A7"/>
    <w:rsid w:val="00500F03"/>
    <w:rsid w:val="00501612"/>
    <w:rsid w:val="00504A76"/>
    <w:rsid w:val="00504B7D"/>
    <w:rsid w:val="00505CE1"/>
    <w:rsid w:val="00506598"/>
    <w:rsid w:val="00506D8C"/>
    <w:rsid w:val="00510FC4"/>
    <w:rsid w:val="005126F2"/>
    <w:rsid w:val="00514258"/>
    <w:rsid w:val="00514337"/>
    <w:rsid w:val="00514B4B"/>
    <w:rsid w:val="00514DCA"/>
    <w:rsid w:val="005157B7"/>
    <w:rsid w:val="005162B2"/>
    <w:rsid w:val="00521742"/>
    <w:rsid w:val="00521B13"/>
    <w:rsid w:val="00524CC9"/>
    <w:rsid w:val="00526E80"/>
    <w:rsid w:val="00532C91"/>
    <w:rsid w:val="00533E58"/>
    <w:rsid w:val="005340D6"/>
    <w:rsid w:val="005343E8"/>
    <w:rsid w:val="00535445"/>
    <w:rsid w:val="005360A1"/>
    <w:rsid w:val="0053744D"/>
    <w:rsid w:val="005408F7"/>
    <w:rsid w:val="00540EDA"/>
    <w:rsid w:val="00542177"/>
    <w:rsid w:val="00542506"/>
    <w:rsid w:val="0054298B"/>
    <w:rsid w:val="005429E7"/>
    <w:rsid w:val="00542BF4"/>
    <w:rsid w:val="00543141"/>
    <w:rsid w:val="00543988"/>
    <w:rsid w:val="00543AA5"/>
    <w:rsid w:val="00544D6D"/>
    <w:rsid w:val="005466FE"/>
    <w:rsid w:val="0054733A"/>
    <w:rsid w:val="005508ED"/>
    <w:rsid w:val="005517CD"/>
    <w:rsid w:val="00552744"/>
    <w:rsid w:val="0055578E"/>
    <w:rsid w:val="00556317"/>
    <w:rsid w:val="00557155"/>
    <w:rsid w:val="005608E4"/>
    <w:rsid w:val="00560A9B"/>
    <w:rsid w:val="00560AB4"/>
    <w:rsid w:val="005633EB"/>
    <w:rsid w:val="00563444"/>
    <w:rsid w:val="00565E66"/>
    <w:rsid w:val="00566D6D"/>
    <w:rsid w:val="005673F7"/>
    <w:rsid w:val="00570223"/>
    <w:rsid w:val="0057078B"/>
    <w:rsid w:val="00570A90"/>
    <w:rsid w:val="005711BF"/>
    <w:rsid w:val="0057261D"/>
    <w:rsid w:val="00574385"/>
    <w:rsid w:val="00577567"/>
    <w:rsid w:val="00577D1E"/>
    <w:rsid w:val="00582463"/>
    <w:rsid w:val="00582BF3"/>
    <w:rsid w:val="00585406"/>
    <w:rsid w:val="00586245"/>
    <w:rsid w:val="005862B7"/>
    <w:rsid w:val="00587A6B"/>
    <w:rsid w:val="00587DBF"/>
    <w:rsid w:val="0059005B"/>
    <w:rsid w:val="00590101"/>
    <w:rsid w:val="00591A96"/>
    <w:rsid w:val="00592079"/>
    <w:rsid w:val="00592B2A"/>
    <w:rsid w:val="00593547"/>
    <w:rsid w:val="00593DDB"/>
    <w:rsid w:val="005952AE"/>
    <w:rsid w:val="00595A6B"/>
    <w:rsid w:val="00595D6E"/>
    <w:rsid w:val="0059623E"/>
    <w:rsid w:val="00596BE9"/>
    <w:rsid w:val="00596F06"/>
    <w:rsid w:val="00597D07"/>
    <w:rsid w:val="005A04FD"/>
    <w:rsid w:val="005A130C"/>
    <w:rsid w:val="005A197D"/>
    <w:rsid w:val="005A19DA"/>
    <w:rsid w:val="005A2406"/>
    <w:rsid w:val="005A24FA"/>
    <w:rsid w:val="005A7CB1"/>
    <w:rsid w:val="005B05C7"/>
    <w:rsid w:val="005B05E5"/>
    <w:rsid w:val="005B1179"/>
    <w:rsid w:val="005B3197"/>
    <w:rsid w:val="005B58E1"/>
    <w:rsid w:val="005B5D2E"/>
    <w:rsid w:val="005C0474"/>
    <w:rsid w:val="005C3205"/>
    <w:rsid w:val="005C3301"/>
    <w:rsid w:val="005C6A21"/>
    <w:rsid w:val="005C74EF"/>
    <w:rsid w:val="005D142E"/>
    <w:rsid w:val="005D1AE6"/>
    <w:rsid w:val="005D47BB"/>
    <w:rsid w:val="005D4FF4"/>
    <w:rsid w:val="005D780E"/>
    <w:rsid w:val="005D7EB8"/>
    <w:rsid w:val="005E10BC"/>
    <w:rsid w:val="005E12B8"/>
    <w:rsid w:val="005E21A5"/>
    <w:rsid w:val="005E21B3"/>
    <w:rsid w:val="005E60E6"/>
    <w:rsid w:val="005E70B3"/>
    <w:rsid w:val="005F1595"/>
    <w:rsid w:val="005F21BE"/>
    <w:rsid w:val="005F2635"/>
    <w:rsid w:val="005F3D05"/>
    <w:rsid w:val="005F44D0"/>
    <w:rsid w:val="005F6554"/>
    <w:rsid w:val="005F7AA7"/>
    <w:rsid w:val="006001FC"/>
    <w:rsid w:val="006005C5"/>
    <w:rsid w:val="00605CD9"/>
    <w:rsid w:val="0060666A"/>
    <w:rsid w:val="00607045"/>
    <w:rsid w:val="00607451"/>
    <w:rsid w:val="00607E6F"/>
    <w:rsid w:val="00611D14"/>
    <w:rsid w:val="006128D2"/>
    <w:rsid w:val="00615522"/>
    <w:rsid w:val="00615B83"/>
    <w:rsid w:val="00615C44"/>
    <w:rsid w:val="006165A2"/>
    <w:rsid w:val="00617C1B"/>
    <w:rsid w:val="00620017"/>
    <w:rsid w:val="00621665"/>
    <w:rsid w:val="00621D31"/>
    <w:rsid w:val="00623791"/>
    <w:rsid w:val="00624BE4"/>
    <w:rsid w:val="006267F3"/>
    <w:rsid w:val="006315FE"/>
    <w:rsid w:val="00631641"/>
    <w:rsid w:val="00633F90"/>
    <w:rsid w:val="006342E8"/>
    <w:rsid w:val="00634433"/>
    <w:rsid w:val="006360D9"/>
    <w:rsid w:val="006363E0"/>
    <w:rsid w:val="006369C0"/>
    <w:rsid w:val="006375C4"/>
    <w:rsid w:val="00640B5A"/>
    <w:rsid w:val="0064170C"/>
    <w:rsid w:val="006428CF"/>
    <w:rsid w:val="00644C69"/>
    <w:rsid w:val="00646051"/>
    <w:rsid w:val="0065002C"/>
    <w:rsid w:val="006508A0"/>
    <w:rsid w:val="006523AC"/>
    <w:rsid w:val="006527EF"/>
    <w:rsid w:val="00654644"/>
    <w:rsid w:val="00654C78"/>
    <w:rsid w:val="00654E52"/>
    <w:rsid w:val="00655A64"/>
    <w:rsid w:val="0066246E"/>
    <w:rsid w:val="00662A3E"/>
    <w:rsid w:val="00664AD5"/>
    <w:rsid w:val="00664DB0"/>
    <w:rsid w:val="00667FC0"/>
    <w:rsid w:val="0067045C"/>
    <w:rsid w:val="00670C01"/>
    <w:rsid w:val="00670E75"/>
    <w:rsid w:val="006713A8"/>
    <w:rsid w:val="00671BE5"/>
    <w:rsid w:val="00672A10"/>
    <w:rsid w:val="00672DBB"/>
    <w:rsid w:val="0067414B"/>
    <w:rsid w:val="00680B11"/>
    <w:rsid w:val="00682051"/>
    <w:rsid w:val="0068446C"/>
    <w:rsid w:val="00684EEB"/>
    <w:rsid w:val="00687217"/>
    <w:rsid w:val="00687458"/>
    <w:rsid w:val="00690857"/>
    <w:rsid w:val="0069102F"/>
    <w:rsid w:val="00691B37"/>
    <w:rsid w:val="00691F22"/>
    <w:rsid w:val="00692F1C"/>
    <w:rsid w:val="006963AF"/>
    <w:rsid w:val="006974E9"/>
    <w:rsid w:val="006A00E3"/>
    <w:rsid w:val="006A0991"/>
    <w:rsid w:val="006A1776"/>
    <w:rsid w:val="006A59A2"/>
    <w:rsid w:val="006A626A"/>
    <w:rsid w:val="006A6937"/>
    <w:rsid w:val="006A7A68"/>
    <w:rsid w:val="006B0FDD"/>
    <w:rsid w:val="006B12DA"/>
    <w:rsid w:val="006B1FB2"/>
    <w:rsid w:val="006B7F44"/>
    <w:rsid w:val="006B7FD9"/>
    <w:rsid w:val="006C009A"/>
    <w:rsid w:val="006C05CD"/>
    <w:rsid w:val="006C0C44"/>
    <w:rsid w:val="006C139C"/>
    <w:rsid w:val="006C1B2E"/>
    <w:rsid w:val="006C28AB"/>
    <w:rsid w:val="006C40A8"/>
    <w:rsid w:val="006C43FA"/>
    <w:rsid w:val="006C49B6"/>
    <w:rsid w:val="006C532F"/>
    <w:rsid w:val="006C7705"/>
    <w:rsid w:val="006D534C"/>
    <w:rsid w:val="006D5844"/>
    <w:rsid w:val="006D5C07"/>
    <w:rsid w:val="006D69A0"/>
    <w:rsid w:val="006E0197"/>
    <w:rsid w:val="006E036E"/>
    <w:rsid w:val="006E04EF"/>
    <w:rsid w:val="006E0F19"/>
    <w:rsid w:val="006E40DB"/>
    <w:rsid w:val="006E6216"/>
    <w:rsid w:val="006E68AE"/>
    <w:rsid w:val="006F1A29"/>
    <w:rsid w:val="006F3F64"/>
    <w:rsid w:val="006F408B"/>
    <w:rsid w:val="006F40F5"/>
    <w:rsid w:val="006F5B97"/>
    <w:rsid w:val="006F7AAF"/>
    <w:rsid w:val="00701CD4"/>
    <w:rsid w:val="007030E0"/>
    <w:rsid w:val="007041FC"/>
    <w:rsid w:val="00704493"/>
    <w:rsid w:val="00704A18"/>
    <w:rsid w:val="007065B7"/>
    <w:rsid w:val="00710C4A"/>
    <w:rsid w:val="007132A1"/>
    <w:rsid w:val="00715AF7"/>
    <w:rsid w:val="0071692B"/>
    <w:rsid w:val="00716D91"/>
    <w:rsid w:val="00717836"/>
    <w:rsid w:val="00721EBC"/>
    <w:rsid w:val="0072279F"/>
    <w:rsid w:val="007227B2"/>
    <w:rsid w:val="007231E3"/>
    <w:rsid w:val="00723B89"/>
    <w:rsid w:val="00723F6B"/>
    <w:rsid w:val="00723F6C"/>
    <w:rsid w:val="007241CB"/>
    <w:rsid w:val="00724D69"/>
    <w:rsid w:val="00726089"/>
    <w:rsid w:val="00730865"/>
    <w:rsid w:val="0073194C"/>
    <w:rsid w:val="0073255B"/>
    <w:rsid w:val="00732E0A"/>
    <w:rsid w:val="00732E62"/>
    <w:rsid w:val="00734C81"/>
    <w:rsid w:val="007360D7"/>
    <w:rsid w:val="007367A2"/>
    <w:rsid w:val="007410E5"/>
    <w:rsid w:val="00741143"/>
    <w:rsid w:val="007413E3"/>
    <w:rsid w:val="00741948"/>
    <w:rsid w:val="00742133"/>
    <w:rsid w:val="00742197"/>
    <w:rsid w:val="00742F5D"/>
    <w:rsid w:val="00743F93"/>
    <w:rsid w:val="00744203"/>
    <w:rsid w:val="0074464E"/>
    <w:rsid w:val="007503C1"/>
    <w:rsid w:val="00750D90"/>
    <w:rsid w:val="00751703"/>
    <w:rsid w:val="007518BE"/>
    <w:rsid w:val="00752523"/>
    <w:rsid w:val="007531B8"/>
    <w:rsid w:val="00753301"/>
    <w:rsid w:val="0075426E"/>
    <w:rsid w:val="00754850"/>
    <w:rsid w:val="007561E6"/>
    <w:rsid w:val="00757051"/>
    <w:rsid w:val="00757E94"/>
    <w:rsid w:val="007631EC"/>
    <w:rsid w:val="00763381"/>
    <w:rsid w:val="007654C8"/>
    <w:rsid w:val="007660C4"/>
    <w:rsid w:val="00766A7D"/>
    <w:rsid w:val="00766BC9"/>
    <w:rsid w:val="00766C47"/>
    <w:rsid w:val="00767159"/>
    <w:rsid w:val="00771615"/>
    <w:rsid w:val="00771F51"/>
    <w:rsid w:val="00773976"/>
    <w:rsid w:val="007744FD"/>
    <w:rsid w:val="00775D7B"/>
    <w:rsid w:val="007771BB"/>
    <w:rsid w:val="00777666"/>
    <w:rsid w:val="00780E1E"/>
    <w:rsid w:val="00780FD6"/>
    <w:rsid w:val="007821F6"/>
    <w:rsid w:val="0078296F"/>
    <w:rsid w:val="00786F1F"/>
    <w:rsid w:val="00790DD2"/>
    <w:rsid w:val="00791585"/>
    <w:rsid w:val="00793CCF"/>
    <w:rsid w:val="007941D0"/>
    <w:rsid w:val="00794973"/>
    <w:rsid w:val="00794B1C"/>
    <w:rsid w:val="00795A63"/>
    <w:rsid w:val="007966F2"/>
    <w:rsid w:val="00796E71"/>
    <w:rsid w:val="00797D66"/>
    <w:rsid w:val="00797ED9"/>
    <w:rsid w:val="007A0169"/>
    <w:rsid w:val="007A26EE"/>
    <w:rsid w:val="007A37CD"/>
    <w:rsid w:val="007A4D9F"/>
    <w:rsid w:val="007A5015"/>
    <w:rsid w:val="007A5561"/>
    <w:rsid w:val="007A5640"/>
    <w:rsid w:val="007A5BAD"/>
    <w:rsid w:val="007A679C"/>
    <w:rsid w:val="007A70D4"/>
    <w:rsid w:val="007A7376"/>
    <w:rsid w:val="007A763E"/>
    <w:rsid w:val="007A79D2"/>
    <w:rsid w:val="007B0162"/>
    <w:rsid w:val="007B05DB"/>
    <w:rsid w:val="007B23A3"/>
    <w:rsid w:val="007B2B12"/>
    <w:rsid w:val="007B2FB4"/>
    <w:rsid w:val="007B3638"/>
    <w:rsid w:val="007B3C49"/>
    <w:rsid w:val="007B4E61"/>
    <w:rsid w:val="007B5B56"/>
    <w:rsid w:val="007C07A4"/>
    <w:rsid w:val="007C10B3"/>
    <w:rsid w:val="007C16DE"/>
    <w:rsid w:val="007C360D"/>
    <w:rsid w:val="007C3AF6"/>
    <w:rsid w:val="007C4D07"/>
    <w:rsid w:val="007C5486"/>
    <w:rsid w:val="007C61C2"/>
    <w:rsid w:val="007C6879"/>
    <w:rsid w:val="007C68BB"/>
    <w:rsid w:val="007C692E"/>
    <w:rsid w:val="007C69F6"/>
    <w:rsid w:val="007C7E16"/>
    <w:rsid w:val="007D3404"/>
    <w:rsid w:val="007D38B9"/>
    <w:rsid w:val="007D38C8"/>
    <w:rsid w:val="007D3A92"/>
    <w:rsid w:val="007D4088"/>
    <w:rsid w:val="007D5127"/>
    <w:rsid w:val="007D5FC2"/>
    <w:rsid w:val="007D6477"/>
    <w:rsid w:val="007D7481"/>
    <w:rsid w:val="007D78B5"/>
    <w:rsid w:val="007E299C"/>
    <w:rsid w:val="007E2A6E"/>
    <w:rsid w:val="007E4B17"/>
    <w:rsid w:val="007E4ED5"/>
    <w:rsid w:val="007E543E"/>
    <w:rsid w:val="007E6152"/>
    <w:rsid w:val="007E68CC"/>
    <w:rsid w:val="007E69C6"/>
    <w:rsid w:val="007E6CDE"/>
    <w:rsid w:val="007E7431"/>
    <w:rsid w:val="007E7DFF"/>
    <w:rsid w:val="007F0932"/>
    <w:rsid w:val="007F0F65"/>
    <w:rsid w:val="007F152B"/>
    <w:rsid w:val="007F2E65"/>
    <w:rsid w:val="007F3AFD"/>
    <w:rsid w:val="007F4734"/>
    <w:rsid w:val="007F571A"/>
    <w:rsid w:val="007F6C59"/>
    <w:rsid w:val="00802604"/>
    <w:rsid w:val="00803CA5"/>
    <w:rsid w:val="008069E6"/>
    <w:rsid w:val="0081006D"/>
    <w:rsid w:val="00810AFA"/>
    <w:rsid w:val="00810B64"/>
    <w:rsid w:val="00812292"/>
    <w:rsid w:val="00812DC4"/>
    <w:rsid w:val="00813CF2"/>
    <w:rsid w:val="0081460F"/>
    <w:rsid w:val="00816402"/>
    <w:rsid w:val="0082004C"/>
    <w:rsid w:val="00822363"/>
    <w:rsid w:val="00823635"/>
    <w:rsid w:val="00823699"/>
    <w:rsid w:val="00823E8A"/>
    <w:rsid w:val="00823F83"/>
    <w:rsid w:val="0082669A"/>
    <w:rsid w:val="00826A99"/>
    <w:rsid w:val="00830390"/>
    <w:rsid w:val="00831576"/>
    <w:rsid w:val="00833221"/>
    <w:rsid w:val="008340D5"/>
    <w:rsid w:val="008349AF"/>
    <w:rsid w:val="0083640C"/>
    <w:rsid w:val="00837518"/>
    <w:rsid w:val="008405A1"/>
    <w:rsid w:val="008413FF"/>
    <w:rsid w:val="00841AC0"/>
    <w:rsid w:val="0084305C"/>
    <w:rsid w:val="008434B9"/>
    <w:rsid w:val="00845156"/>
    <w:rsid w:val="0084616B"/>
    <w:rsid w:val="008475C6"/>
    <w:rsid w:val="0085016E"/>
    <w:rsid w:val="008504E5"/>
    <w:rsid w:val="00851E9F"/>
    <w:rsid w:val="00852444"/>
    <w:rsid w:val="00855878"/>
    <w:rsid w:val="00855CF4"/>
    <w:rsid w:val="008624B4"/>
    <w:rsid w:val="008639A0"/>
    <w:rsid w:val="00863B41"/>
    <w:rsid w:val="00863BED"/>
    <w:rsid w:val="00863EF9"/>
    <w:rsid w:val="008739C6"/>
    <w:rsid w:val="00874DCC"/>
    <w:rsid w:val="0087538D"/>
    <w:rsid w:val="00876383"/>
    <w:rsid w:val="00877A23"/>
    <w:rsid w:val="00877C3B"/>
    <w:rsid w:val="00877DD4"/>
    <w:rsid w:val="00880957"/>
    <w:rsid w:val="00880FE1"/>
    <w:rsid w:val="00881BED"/>
    <w:rsid w:val="008834B3"/>
    <w:rsid w:val="00883579"/>
    <w:rsid w:val="00883682"/>
    <w:rsid w:val="00883E9D"/>
    <w:rsid w:val="00884047"/>
    <w:rsid w:val="00886C27"/>
    <w:rsid w:val="00887B7D"/>
    <w:rsid w:val="008916EA"/>
    <w:rsid w:val="00892348"/>
    <w:rsid w:val="0089419B"/>
    <w:rsid w:val="00895A37"/>
    <w:rsid w:val="00895B3E"/>
    <w:rsid w:val="0089695A"/>
    <w:rsid w:val="00897520"/>
    <w:rsid w:val="008A03AA"/>
    <w:rsid w:val="008A11C7"/>
    <w:rsid w:val="008A1B01"/>
    <w:rsid w:val="008A26E6"/>
    <w:rsid w:val="008A2EA2"/>
    <w:rsid w:val="008A2F61"/>
    <w:rsid w:val="008A3EAE"/>
    <w:rsid w:val="008A5213"/>
    <w:rsid w:val="008A5A38"/>
    <w:rsid w:val="008A62A6"/>
    <w:rsid w:val="008A70CD"/>
    <w:rsid w:val="008A7BCE"/>
    <w:rsid w:val="008B0010"/>
    <w:rsid w:val="008B0723"/>
    <w:rsid w:val="008B16FB"/>
    <w:rsid w:val="008B1C9D"/>
    <w:rsid w:val="008B4528"/>
    <w:rsid w:val="008B4FE0"/>
    <w:rsid w:val="008B5AFC"/>
    <w:rsid w:val="008B67C2"/>
    <w:rsid w:val="008B7AA2"/>
    <w:rsid w:val="008C3D70"/>
    <w:rsid w:val="008C550A"/>
    <w:rsid w:val="008C5549"/>
    <w:rsid w:val="008C708A"/>
    <w:rsid w:val="008C79D6"/>
    <w:rsid w:val="008C7F93"/>
    <w:rsid w:val="008D1248"/>
    <w:rsid w:val="008D2FB9"/>
    <w:rsid w:val="008D3F89"/>
    <w:rsid w:val="008D40BE"/>
    <w:rsid w:val="008D7364"/>
    <w:rsid w:val="008E02B9"/>
    <w:rsid w:val="008E0A08"/>
    <w:rsid w:val="008E14FF"/>
    <w:rsid w:val="008E19D0"/>
    <w:rsid w:val="008E275F"/>
    <w:rsid w:val="008E2B97"/>
    <w:rsid w:val="008E4A0F"/>
    <w:rsid w:val="008E50DE"/>
    <w:rsid w:val="008E6DEE"/>
    <w:rsid w:val="008E7E91"/>
    <w:rsid w:val="008F07D6"/>
    <w:rsid w:val="008F0B43"/>
    <w:rsid w:val="008F2774"/>
    <w:rsid w:val="008F2DA1"/>
    <w:rsid w:val="008F2F39"/>
    <w:rsid w:val="008F6D96"/>
    <w:rsid w:val="008F7399"/>
    <w:rsid w:val="009016E0"/>
    <w:rsid w:val="00901BB5"/>
    <w:rsid w:val="00903C74"/>
    <w:rsid w:val="009040EB"/>
    <w:rsid w:val="009043B0"/>
    <w:rsid w:val="0090588B"/>
    <w:rsid w:val="00906F98"/>
    <w:rsid w:val="00906FFB"/>
    <w:rsid w:val="0090717A"/>
    <w:rsid w:val="009074FF"/>
    <w:rsid w:val="009076DF"/>
    <w:rsid w:val="00910472"/>
    <w:rsid w:val="009126CF"/>
    <w:rsid w:val="00917DD2"/>
    <w:rsid w:val="00920083"/>
    <w:rsid w:val="00920113"/>
    <w:rsid w:val="00924152"/>
    <w:rsid w:val="00924FAD"/>
    <w:rsid w:val="009300BD"/>
    <w:rsid w:val="00930734"/>
    <w:rsid w:val="009312BD"/>
    <w:rsid w:val="00932C87"/>
    <w:rsid w:val="009337BA"/>
    <w:rsid w:val="00934E8C"/>
    <w:rsid w:val="009358DC"/>
    <w:rsid w:val="009364D8"/>
    <w:rsid w:val="00936D69"/>
    <w:rsid w:val="00937114"/>
    <w:rsid w:val="0093712E"/>
    <w:rsid w:val="00937DFE"/>
    <w:rsid w:val="00940706"/>
    <w:rsid w:val="0094182C"/>
    <w:rsid w:val="00944CC0"/>
    <w:rsid w:val="00945E26"/>
    <w:rsid w:val="00946C32"/>
    <w:rsid w:val="00950A5D"/>
    <w:rsid w:val="009526DF"/>
    <w:rsid w:val="009536B0"/>
    <w:rsid w:val="0095666E"/>
    <w:rsid w:val="00956A7F"/>
    <w:rsid w:val="009571B8"/>
    <w:rsid w:val="009574D5"/>
    <w:rsid w:val="00957C6B"/>
    <w:rsid w:val="0096026F"/>
    <w:rsid w:val="0096146D"/>
    <w:rsid w:val="00961585"/>
    <w:rsid w:val="00962DD1"/>
    <w:rsid w:val="00963174"/>
    <w:rsid w:val="0096716E"/>
    <w:rsid w:val="00972E58"/>
    <w:rsid w:val="0097306F"/>
    <w:rsid w:val="00973BC2"/>
    <w:rsid w:val="00974823"/>
    <w:rsid w:val="00974BF6"/>
    <w:rsid w:val="0097506D"/>
    <w:rsid w:val="0097507E"/>
    <w:rsid w:val="0097552A"/>
    <w:rsid w:val="00977095"/>
    <w:rsid w:val="00977EF2"/>
    <w:rsid w:val="00980EDB"/>
    <w:rsid w:val="00981D86"/>
    <w:rsid w:val="00982784"/>
    <w:rsid w:val="0098416A"/>
    <w:rsid w:val="009849E6"/>
    <w:rsid w:val="00986BF6"/>
    <w:rsid w:val="00995891"/>
    <w:rsid w:val="009A333B"/>
    <w:rsid w:val="009A3C9B"/>
    <w:rsid w:val="009A3CBA"/>
    <w:rsid w:val="009A44A9"/>
    <w:rsid w:val="009A5C4A"/>
    <w:rsid w:val="009A65D4"/>
    <w:rsid w:val="009A7713"/>
    <w:rsid w:val="009B0DDF"/>
    <w:rsid w:val="009B16B1"/>
    <w:rsid w:val="009B1791"/>
    <w:rsid w:val="009B2550"/>
    <w:rsid w:val="009B2879"/>
    <w:rsid w:val="009B3E87"/>
    <w:rsid w:val="009B44A8"/>
    <w:rsid w:val="009B462B"/>
    <w:rsid w:val="009B4A37"/>
    <w:rsid w:val="009B536A"/>
    <w:rsid w:val="009B7AEF"/>
    <w:rsid w:val="009C180B"/>
    <w:rsid w:val="009C223E"/>
    <w:rsid w:val="009C2363"/>
    <w:rsid w:val="009C327D"/>
    <w:rsid w:val="009C3592"/>
    <w:rsid w:val="009C36B3"/>
    <w:rsid w:val="009C3EAA"/>
    <w:rsid w:val="009C580A"/>
    <w:rsid w:val="009C74A9"/>
    <w:rsid w:val="009C7A64"/>
    <w:rsid w:val="009D079D"/>
    <w:rsid w:val="009D407B"/>
    <w:rsid w:val="009D5AE4"/>
    <w:rsid w:val="009E078D"/>
    <w:rsid w:val="009E158E"/>
    <w:rsid w:val="009E331D"/>
    <w:rsid w:val="009E3DC8"/>
    <w:rsid w:val="009E4698"/>
    <w:rsid w:val="009E4A1E"/>
    <w:rsid w:val="009E5140"/>
    <w:rsid w:val="009E5660"/>
    <w:rsid w:val="009F2306"/>
    <w:rsid w:val="009F3204"/>
    <w:rsid w:val="009F4EAA"/>
    <w:rsid w:val="00A01926"/>
    <w:rsid w:val="00A01B02"/>
    <w:rsid w:val="00A04D84"/>
    <w:rsid w:val="00A053B9"/>
    <w:rsid w:val="00A113B2"/>
    <w:rsid w:val="00A1169A"/>
    <w:rsid w:val="00A12155"/>
    <w:rsid w:val="00A15109"/>
    <w:rsid w:val="00A17310"/>
    <w:rsid w:val="00A21B01"/>
    <w:rsid w:val="00A21C3B"/>
    <w:rsid w:val="00A2217B"/>
    <w:rsid w:val="00A232FE"/>
    <w:rsid w:val="00A23C54"/>
    <w:rsid w:val="00A245A4"/>
    <w:rsid w:val="00A248F0"/>
    <w:rsid w:val="00A2601A"/>
    <w:rsid w:val="00A261D8"/>
    <w:rsid w:val="00A31378"/>
    <w:rsid w:val="00A316C8"/>
    <w:rsid w:val="00A31816"/>
    <w:rsid w:val="00A31CE5"/>
    <w:rsid w:val="00A332C2"/>
    <w:rsid w:val="00A33ED2"/>
    <w:rsid w:val="00A35721"/>
    <w:rsid w:val="00A37038"/>
    <w:rsid w:val="00A371D2"/>
    <w:rsid w:val="00A401B2"/>
    <w:rsid w:val="00A40736"/>
    <w:rsid w:val="00A414DE"/>
    <w:rsid w:val="00A4153E"/>
    <w:rsid w:val="00A41952"/>
    <w:rsid w:val="00A4292A"/>
    <w:rsid w:val="00A42C2B"/>
    <w:rsid w:val="00A43DAF"/>
    <w:rsid w:val="00A44086"/>
    <w:rsid w:val="00A44849"/>
    <w:rsid w:val="00A44BC8"/>
    <w:rsid w:val="00A46677"/>
    <w:rsid w:val="00A514FC"/>
    <w:rsid w:val="00A52D50"/>
    <w:rsid w:val="00A540F3"/>
    <w:rsid w:val="00A54FFB"/>
    <w:rsid w:val="00A5586D"/>
    <w:rsid w:val="00A57026"/>
    <w:rsid w:val="00A57592"/>
    <w:rsid w:val="00A57F47"/>
    <w:rsid w:val="00A602FF"/>
    <w:rsid w:val="00A60646"/>
    <w:rsid w:val="00A61357"/>
    <w:rsid w:val="00A61690"/>
    <w:rsid w:val="00A62A2E"/>
    <w:rsid w:val="00A65080"/>
    <w:rsid w:val="00A650BE"/>
    <w:rsid w:val="00A65524"/>
    <w:rsid w:val="00A70174"/>
    <w:rsid w:val="00A70A2E"/>
    <w:rsid w:val="00A70FF9"/>
    <w:rsid w:val="00A715B7"/>
    <w:rsid w:val="00A72295"/>
    <w:rsid w:val="00A72838"/>
    <w:rsid w:val="00A72EBF"/>
    <w:rsid w:val="00A7465F"/>
    <w:rsid w:val="00A74955"/>
    <w:rsid w:val="00A74F9B"/>
    <w:rsid w:val="00A75B50"/>
    <w:rsid w:val="00A75F17"/>
    <w:rsid w:val="00A76157"/>
    <w:rsid w:val="00A76F11"/>
    <w:rsid w:val="00A77054"/>
    <w:rsid w:val="00A77B70"/>
    <w:rsid w:val="00A81A75"/>
    <w:rsid w:val="00A82931"/>
    <w:rsid w:val="00A82CDD"/>
    <w:rsid w:val="00A83120"/>
    <w:rsid w:val="00A84813"/>
    <w:rsid w:val="00A906B6"/>
    <w:rsid w:val="00A91F3C"/>
    <w:rsid w:val="00A91FF5"/>
    <w:rsid w:val="00A92B4E"/>
    <w:rsid w:val="00A9395A"/>
    <w:rsid w:val="00A93F3C"/>
    <w:rsid w:val="00A9764C"/>
    <w:rsid w:val="00AA019B"/>
    <w:rsid w:val="00AA0C87"/>
    <w:rsid w:val="00AA210D"/>
    <w:rsid w:val="00AA218A"/>
    <w:rsid w:val="00AA4A0E"/>
    <w:rsid w:val="00AA6170"/>
    <w:rsid w:val="00AA63BC"/>
    <w:rsid w:val="00AA65D6"/>
    <w:rsid w:val="00AA68E8"/>
    <w:rsid w:val="00AA7F81"/>
    <w:rsid w:val="00AB0333"/>
    <w:rsid w:val="00AB0EDE"/>
    <w:rsid w:val="00AB22C8"/>
    <w:rsid w:val="00AB293C"/>
    <w:rsid w:val="00AB39F2"/>
    <w:rsid w:val="00AB53C9"/>
    <w:rsid w:val="00AB5920"/>
    <w:rsid w:val="00AB5EB4"/>
    <w:rsid w:val="00AB5F12"/>
    <w:rsid w:val="00AB68C4"/>
    <w:rsid w:val="00AB6F9B"/>
    <w:rsid w:val="00AB7003"/>
    <w:rsid w:val="00AB733B"/>
    <w:rsid w:val="00AC18C2"/>
    <w:rsid w:val="00AC2570"/>
    <w:rsid w:val="00AC265C"/>
    <w:rsid w:val="00AC2A25"/>
    <w:rsid w:val="00AC35C5"/>
    <w:rsid w:val="00AC3940"/>
    <w:rsid w:val="00AC534A"/>
    <w:rsid w:val="00AC55B7"/>
    <w:rsid w:val="00AC58C6"/>
    <w:rsid w:val="00AC5964"/>
    <w:rsid w:val="00AC66BE"/>
    <w:rsid w:val="00AC67D5"/>
    <w:rsid w:val="00AC789A"/>
    <w:rsid w:val="00AD02D1"/>
    <w:rsid w:val="00AD0AA8"/>
    <w:rsid w:val="00AD1C62"/>
    <w:rsid w:val="00AD1F1C"/>
    <w:rsid w:val="00AD1F85"/>
    <w:rsid w:val="00AD5129"/>
    <w:rsid w:val="00AD5C47"/>
    <w:rsid w:val="00AD60ED"/>
    <w:rsid w:val="00AD755D"/>
    <w:rsid w:val="00AE057D"/>
    <w:rsid w:val="00AE1B63"/>
    <w:rsid w:val="00AE2C2B"/>
    <w:rsid w:val="00AE40FC"/>
    <w:rsid w:val="00AE53D4"/>
    <w:rsid w:val="00AE55E0"/>
    <w:rsid w:val="00AE5CB3"/>
    <w:rsid w:val="00AE677E"/>
    <w:rsid w:val="00AE76F1"/>
    <w:rsid w:val="00AF208D"/>
    <w:rsid w:val="00AF26CB"/>
    <w:rsid w:val="00AF2A7D"/>
    <w:rsid w:val="00AF432F"/>
    <w:rsid w:val="00AF47C1"/>
    <w:rsid w:val="00AF4A7B"/>
    <w:rsid w:val="00AF770A"/>
    <w:rsid w:val="00B01252"/>
    <w:rsid w:val="00B01D89"/>
    <w:rsid w:val="00B0222D"/>
    <w:rsid w:val="00B03BDE"/>
    <w:rsid w:val="00B06E7C"/>
    <w:rsid w:val="00B07DA9"/>
    <w:rsid w:val="00B11B29"/>
    <w:rsid w:val="00B11C69"/>
    <w:rsid w:val="00B1353D"/>
    <w:rsid w:val="00B13959"/>
    <w:rsid w:val="00B14A82"/>
    <w:rsid w:val="00B14E22"/>
    <w:rsid w:val="00B1521E"/>
    <w:rsid w:val="00B15556"/>
    <w:rsid w:val="00B16123"/>
    <w:rsid w:val="00B163D9"/>
    <w:rsid w:val="00B170C2"/>
    <w:rsid w:val="00B17327"/>
    <w:rsid w:val="00B17BD3"/>
    <w:rsid w:val="00B17C38"/>
    <w:rsid w:val="00B23CCD"/>
    <w:rsid w:val="00B2432D"/>
    <w:rsid w:val="00B24801"/>
    <w:rsid w:val="00B24890"/>
    <w:rsid w:val="00B25B17"/>
    <w:rsid w:val="00B25B81"/>
    <w:rsid w:val="00B27297"/>
    <w:rsid w:val="00B275A6"/>
    <w:rsid w:val="00B27950"/>
    <w:rsid w:val="00B30228"/>
    <w:rsid w:val="00B31CC8"/>
    <w:rsid w:val="00B32A24"/>
    <w:rsid w:val="00B32DE2"/>
    <w:rsid w:val="00B32FE7"/>
    <w:rsid w:val="00B33934"/>
    <w:rsid w:val="00B33B0A"/>
    <w:rsid w:val="00B340ED"/>
    <w:rsid w:val="00B345AD"/>
    <w:rsid w:val="00B362EA"/>
    <w:rsid w:val="00B36DDE"/>
    <w:rsid w:val="00B37B41"/>
    <w:rsid w:val="00B411F6"/>
    <w:rsid w:val="00B42113"/>
    <w:rsid w:val="00B42AED"/>
    <w:rsid w:val="00B42D91"/>
    <w:rsid w:val="00B446CE"/>
    <w:rsid w:val="00B44ED0"/>
    <w:rsid w:val="00B4585A"/>
    <w:rsid w:val="00B45B03"/>
    <w:rsid w:val="00B46FAE"/>
    <w:rsid w:val="00B47475"/>
    <w:rsid w:val="00B47AFB"/>
    <w:rsid w:val="00B53A0A"/>
    <w:rsid w:val="00B54736"/>
    <w:rsid w:val="00B54E47"/>
    <w:rsid w:val="00B55386"/>
    <w:rsid w:val="00B60A06"/>
    <w:rsid w:val="00B62BF9"/>
    <w:rsid w:val="00B6357E"/>
    <w:rsid w:val="00B66249"/>
    <w:rsid w:val="00B67A84"/>
    <w:rsid w:val="00B70DBE"/>
    <w:rsid w:val="00B712A6"/>
    <w:rsid w:val="00B71431"/>
    <w:rsid w:val="00B7143B"/>
    <w:rsid w:val="00B71F14"/>
    <w:rsid w:val="00B72F46"/>
    <w:rsid w:val="00B73928"/>
    <w:rsid w:val="00B75199"/>
    <w:rsid w:val="00B753C8"/>
    <w:rsid w:val="00B7584D"/>
    <w:rsid w:val="00B761A8"/>
    <w:rsid w:val="00B7734E"/>
    <w:rsid w:val="00B7768D"/>
    <w:rsid w:val="00B84928"/>
    <w:rsid w:val="00B8578C"/>
    <w:rsid w:val="00B87187"/>
    <w:rsid w:val="00B87C2C"/>
    <w:rsid w:val="00B9137E"/>
    <w:rsid w:val="00B9195A"/>
    <w:rsid w:val="00B935F1"/>
    <w:rsid w:val="00B94193"/>
    <w:rsid w:val="00B95610"/>
    <w:rsid w:val="00B96734"/>
    <w:rsid w:val="00B9787E"/>
    <w:rsid w:val="00B97EAA"/>
    <w:rsid w:val="00BA009D"/>
    <w:rsid w:val="00BA12B4"/>
    <w:rsid w:val="00BA1E77"/>
    <w:rsid w:val="00BA3423"/>
    <w:rsid w:val="00BA44A6"/>
    <w:rsid w:val="00BA6865"/>
    <w:rsid w:val="00BA7370"/>
    <w:rsid w:val="00BA74A1"/>
    <w:rsid w:val="00BA7C01"/>
    <w:rsid w:val="00BB01E5"/>
    <w:rsid w:val="00BB05CA"/>
    <w:rsid w:val="00BB0950"/>
    <w:rsid w:val="00BB1979"/>
    <w:rsid w:val="00BB224E"/>
    <w:rsid w:val="00BB2702"/>
    <w:rsid w:val="00BB4A2B"/>
    <w:rsid w:val="00BB56BF"/>
    <w:rsid w:val="00BC341D"/>
    <w:rsid w:val="00BC7E74"/>
    <w:rsid w:val="00BD0639"/>
    <w:rsid w:val="00BD1A60"/>
    <w:rsid w:val="00BD32E8"/>
    <w:rsid w:val="00BD35D6"/>
    <w:rsid w:val="00BD4939"/>
    <w:rsid w:val="00BD4A95"/>
    <w:rsid w:val="00BD4FAB"/>
    <w:rsid w:val="00BD7DA3"/>
    <w:rsid w:val="00BD7F19"/>
    <w:rsid w:val="00BE443D"/>
    <w:rsid w:val="00BE4932"/>
    <w:rsid w:val="00BE4AB2"/>
    <w:rsid w:val="00BE551F"/>
    <w:rsid w:val="00BE6CCB"/>
    <w:rsid w:val="00BF1F6C"/>
    <w:rsid w:val="00BF3A5A"/>
    <w:rsid w:val="00BF3DED"/>
    <w:rsid w:val="00BF4788"/>
    <w:rsid w:val="00BF4A78"/>
    <w:rsid w:val="00BF54BA"/>
    <w:rsid w:val="00C0106D"/>
    <w:rsid w:val="00C02392"/>
    <w:rsid w:val="00C03B94"/>
    <w:rsid w:val="00C04A78"/>
    <w:rsid w:val="00C05099"/>
    <w:rsid w:val="00C05768"/>
    <w:rsid w:val="00C05EE2"/>
    <w:rsid w:val="00C06119"/>
    <w:rsid w:val="00C062B2"/>
    <w:rsid w:val="00C06DCB"/>
    <w:rsid w:val="00C1278D"/>
    <w:rsid w:val="00C128C9"/>
    <w:rsid w:val="00C12C18"/>
    <w:rsid w:val="00C16E30"/>
    <w:rsid w:val="00C201F4"/>
    <w:rsid w:val="00C205F5"/>
    <w:rsid w:val="00C214B3"/>
    <w:rsid w:val="00C21681"/>
    <w:rsid w:val="00C23313"/>
    <w:rsid w:val="00C2653F"/>
    <w:rsid w:val="00C26A89"/>
    <w:rsid w:val="00C27A7D"/>
    <w:rsid w:val="00C30E11"/>
    <w:rsid w:val="00C30F63"/>
    <w:rsid w:val="00C30F8A"/>
    <w:rsid w:val="00C3121C"/>
    <w:rsid w:val="00C31D57"/>
    <w:rsid w:val="00C32302"/>
    <w:rsid w:val="00C343E6"/>
    <w:rsid w:val="00C34804"/>
    <w:rsid w:val="00C34E96"/>
    <w:rsid w:val="00C37546"/>
    <w:rsid w:val="00C40D47"/>
    <w:rsid w:val="00C42D34"/>
    <w:rsid w:val="00C43A4B"/>
    <w:rsid w:val="00C43B7B"/>
    <w:rsid w:val="00C4404B"/>
    <w:rsid w:val="00C44BDD"/>
    <w:rsid w:val="00C44BDF"/>
    <w:rsid w:val="00C44F65"/>
    <w:rsid w:val="00C45355"/>
    <w:rsid w:val="00C45DEC"/>
    <w:rsid w:val="00C46C80"/>
    <w:rsid w:val="00C51B6F"/>
    <w:rsid w:val="00C53D5C"/>
    <w:rsid w:val="00C559CB"/>
    <w:rsid w:val="00C56264"/>
    <w:rsid w:val="00C57001"/>
    <w:rsid w:val="00C60C92"/>
    <w:rsid w:val="00C60F8F"/>
    <w:rsid w:val="00C61892"/>
    <w:rsid w:val="00C63896"/>
    <w:rsid w:val="00C64E1B"/>
    <w:rsid w:val="00C655F6"/>
    <w:rsid w:val="00C65D75"/>
    <w:rsid w:val="00C65FFA"/>
    <w:rsid w:val="00C668F5"/>
    <w:rsid w:val="00C709AF"/>
    <w:rsid w:val="00C7129A"/>
    <w:rsid w:val="00C725B5"/>
    <w:rsid w:val="00C72EF8"/>
    <w:rsid w:val="00C73AD5"/>
    <w:rsid w:val="00C75812"/>
    <w:rsid w:val="00C763D4"/>
    <w:rsid w:val="00C772AE"/>
    <w:rsid w:val="00C7735E"/>
    <w:rsid w:val="00C83AE5"/>
    <w:rsid w:val="00C857F1"/>
    <w:rsid w:val="00C85B08"/>
    <w:rsid w:val="00C870CB"/>
    <w:rsid w:val="00C90305"/>
    <w:rsid w:val="00C90403"/>
    <w:rsid w:val="00C90680"/>
    <w:rsid w:val="00C912CE"/>
    <w:rsid w:val="00C92ECA"/>
    <w:rsid w:val="00C92EED"/>
    <w:rsid w:val="00C93C63"/>
    <w:rsid w:val="00C9779F"/>
    <w:rsid w:val="00CA1C7B"/>
    <w:rsid w:val="00CA27FB"/>
    <w:rsid w:val="00CA3136"/>
    <w:rsid w:val="00CA6EE3"/>
    <w:rsid w:val="00CA76C8"/>
    <w:rsid w:val="00CA7EEB"/>
    <w:rsid w:val="00CA7F78"/>
    <w:rsid w:val="00CB0243"/>
    <w:rsid w:val="00CB070A"/>
    <w:rsid w:val="00CB12D1"/>
    <w:rsid w:val="00CB12DB"/>
    <w:rsid w:val="00CB22AE"/>
    <w:rsid w:val="00CB369E"/>
    <w:rsid w:val="00CB39A5"/>
    <w:rsid w:val="00CB5874"/>
    <w:rsid w:val="00CB58D7"/>
    <w:rsid w:val="00CB5C1E"/>
    <w:rsid w:val="00CB7633"/>
    <w:rsid w:val="00CC0354"/>
    <w:rsid w:val="00CC0967"/>
    <w:rsid w:val="00CC0CDE"/>
    <w:rsid w:val="00CC1AC0"/>
    <w:rsid w:val="00CC2056"/>
    <w:rsid w:val="00CC21C5"/>
    <w:rsid w:val="00CC25FB"/>
    <w:rsid w:val="00CC34C7"/>
    <w:rsid w:val="00CC4397"/>
    <w:rsid w:val="00CC7143"/>
    <w:rsid w:val="00CC74A1"/>
    <w:rsid w:val="00CC7B22"/>
    <w:rsid w:val="00CD09EC"/>
    <w:rsid w:val="00CD2DC9"/>
    <w:rsid w:val="00CD31FC"/>
    <w:rsid w:val="00CD347A"/>
    <w:rsid w:val="00CD5A34"/>
    <w:rsid w:val="00CD6D9F"/>
    <w:rsid w:val="00CE0B05"/>
    <w:rsid w:val="00CE15CB"/>
    <w:rsid w:val="00CE25FC"/>
    <w:rsid w:val="00CE3290"/>
    <w:rsid w:val="00CE3F53"/>
    <w:rsid w:val="00CE4CC3"/>
    <w:rsid w:val="00CF127D"/>
    <w:rsid w:val="00CF2A91"/>
    <w:rsid w:val="00CF2E79"/>
    <w:rsid w:val="00CF47F5"/>
    <w:rsid w:val="00CF676B"/>
    <w:rsid w:val="00CF7AE7"/>
    <w:rsid w:val="00CF7CCE"/>
    <w:rsid w:val="00CF7FC2"/>
    <w:rsid w:val="00D021D3"/>
    <w:rsid w:val="00D0299B"/>
    <w:rsid w:val="00D05BA1"/>
    <w:rsid w:val="00D0650B"/>
    <w:rsid w:val="00D078B8"/>
    <w:rsid w:val="00D07CA9"/>
    <w:rsid w:val="00D10E53"/>
    <w:rsid w:val="00D113A1"/>
    <w:rsid w:val="00D11CD2"/>
    <w:rsid w:val="00D11EF5"/>
    <w:rsid w:val="00D1354A"/>
    <w:rsid w:val="00D148DB"/>
    <w:rsid w:val="00D14ACA"/>
    <w:rsid w:val="00D15B69"/>
    <w:rsid w:val="00D16B89"/>
    <w:rsid w:val="00D174E8"/>
    <w:rsid w:val="00D176F5"/>
    <w:rsid w:val="00D17959"/>
    <w:rsid w:val="00D17F87"/>
    <w:rsid w:val="00D200AE"/>
    <w:rsid w:val="00D216AF"/>
    <w:rsid w:val="00D21BE1"/>
    <w:rsid w:val="00D22EBD"/>
    <w:rsid w:val="00D239A9"/>
    <w:rsid w:val="00D26ED7"/>
    <w:rsid w:val="00D3147F"/>
    <w:rsid w:val="00D33645"/>
    <w:rsid w:val="00D340DE"/>
    <w:rsid w:val="00D34A7A"/>
    <w:rsid w:val="00D3565B"/>
    <w:rsid w:val="00D36605"/>
    <w:rsid w:val="00D3764A"/>
    <w:rsid w:val="00D409E7"/>
    <w:rsid w:val="00D47E7E"/>
    <w:rsid w:val="00D51FC3"/>
    <w:rsid w:val="00D51FDC"/>
    <w:rsid w:val="00D561EF"/>
    <w:rsid w:val="00D56203"/>
    <w:rsid w:val="00D5622B"/>
    <w:rsid w:val="00D608AB"/>
    <w:rsid w:val="00D61246"/>
    <w:rsid w:val="00D6468E"/>
    <w:rsid w:val="00D66031"/>
    <w:rsid w:val="00D67AC8"/>
    <w:rsid w:val="00D704DF"/>
    <w:rsid w:val="00D708FC"/>
    <w:rsid w:val="00D70D3B"/>
    <w:rsid w:val="00D738B5"/>
    <w:rsid w:val="00D739A2"/>
    <w:rsid w:val="00D73B73"/>
    <w:rsid w:val="00D7463E"/>
    <w:rsid w:val="00D75F09"/>
    <w:rsid w:val="00D76834"/>
    <w:rsid w:val="00D76B8E"/>
    <w:rsid w:val="00D76ED0"/>
    <w:rsid w:val="00D77685"/>
    <w:rsid w:val="00D8054C"/>
    <w:rsid w:val="00D810E0"/>
    <w:rsid w:val="00D819CB"/>
    <w:rsid w:val="00D82369"/>
    <w:rsid w:val="00D83125"/>
    <w:rsid w:val="00D8371E"/>
    <w:rsid w:val="00D8587C"/>
    <w:rsid w:val="00D90BB7"/>
    <w:rsid w:val="00D91217"/>
    <w:rsid w:val="00D928E7"/>
    <w:rsid w:val="00D9449D"/>
    <w:rsid w:val="00D9461C"/>
    <w:rsid w:val="00D95059"/>
    <w:rsid w:val="00D95450"/>
    <w:rsid w:val="00D95B2D"/>
    <w:rsid w:val="00D96468"/>
    <w:rsid w:val="00D96957"/>
    <w:rsid w:val="00D96BE9"/>
    <w:rsid w:val="00D974BE"/>
    <w:rsid w:val="00DA00E9"/>
    <w:rsid w:val="00DA0701"/>
    <w:rsid w:val="00DA17EC"/>
    <w:rsid w:val="00DA2251"/>
    <w:rsid w:val="00DA2CDE"/>
    <w:rsid w:val="00DA3399"/>
    <w:rsid w:val="00DA48E3"/>
    <w:rsid w:val="00DA5D46"/>
    <w:rsid w:val="00DA62D5"/>
    <w:rsid w:val="00DA68B3"/>
    <w:rsid w:val="00DA6FAE"/>
    <w:rsid w:val="00DB1081"/>
    <w:rsid w:val="00DB2A56"/>
    <w:rsid w:val="00DB2F13"/>
    <w:rsid w:val="00DB3569"/>
    <w:rsid w:val="00DB4036"/>
    <w:rsid w:val="00DB40B0"/>
    <w:rsid w:val="00DB4A10"/>
    <w:rsid w:val="00DB4D85"/>
    <w:rsid w:val="00DB4EA7"/>
    <w:rsid w:val="00DB689A"/>
    <w:rsid w:val="00DC0769"/>
    <w:rsid w:val="00DC0CEF"/>
    <w:rsid w:val="00DC1107"/>
    <w:rsid w:val="00DC16F0"/>
    <w:rsid w:val="00DC2BF2"/>
    <w:rsid w:val="00DC2ED3"/>
    <w:rsid w:val="00DC3AA4"/>
    <w:rsid w:val="00DC3B4C"/>
    <w:rsid w:val="00DC62FB"/>
    <w:rsid w:val="00DC6869"/>
    <w:rsid w:val="00DC6B42"/>
    <w:rsid w:val="00DC74EA"/>
    <w:rsid w:val="00DD07E0"/>
    <w:rsid w:val="00DD30D2"/>
    <w:rsid w:val="00DD547D"/>
    <w:rsid w:val="00DD59D2"/>
    <w:rsid w:val="00DD5DA7"/>
    <w:rsid w:val="00DD653B"/>
    <w:rsid w:val="00DD65C7"/>
    <w:rsid w:val="00DE167B"/>
    <w:rsid w:val="00DE282F"/>
    <w:rsid w:val="00DE2ED9"/>
    <w:rsid w:val="00DE3621"/>
    <w:rsid w:val="00DE40AE"/>
    <w:rsid w:val="00DE5BC0"/>
    <w:rsid w:val="00DE6357"/>
    <w:rsid w:val="00DE69D3"/>
    <w:rsid w:val="00DF1399"/>
    <w:rsid w:val="00DF1D49"/>
    <w:rsid w:val="00DF1E46"/>
    <w:rsid w:val="00DF2C4E"/>
    <w:rsid w:val="00E0073A"/>
    <w:rsid w:val="00E00CFE"/>
    <w:rsid w:val="00E01CCB"/>
    <w:rsid w:val="00E01EC4"/>
    <w:rsid w:val="00E02B9B"/>
    <w:rsid w:val="00E02C19"/>
    <w:rsid w:val="00E03569"/>
    <w:rsid w:val="00E037C1"/>
    <w:rsid w:val="00E0447C"/>
    <w:rsid w:val="00E04A5F"/>
    <w:rsid w:val="00E04D1A"/>
    <w:rsid w:val="00E04F22"/>
    <w:rsid w:val="00E05CF9"/>
    <w:rsid w:val="00E11EBC"/>
    <w:rsid w:val="00E12085"/>
    <w:rsid w:val="00E1306E"/>
    <w:rsid w:val="00E1310A"/>
    <w:rsid w:val="00E1356D"/>
    <w:rsid w:val="00E16169"/>
    <w:rsid w:val="00E16E38"/>
    <w:rsid w:val="00E2048E"/>
    <w:rsid w:val="00E20E70"/>
    <w:rsid w:val="00E216AB"/>
    <w:rsid w:val="00E2411F"/>
    <w:rsid w:val="00E2412D"/>
    <w:rsid w:val="00E25E7E"/>
    <w:rsid w:val="00E26638"/>
    <w:rsid w:val="00E320AF"/>
    <w:rsid w:val="00E34019"/>
    <w:rsid w:val="00E370DB"/>
    <w:rsid w:val="00E4049F"/>
    <w:rsid w:val="00E42573"/>
    <w:rsid w:val="00E45D2E"/>
    <w:rsid w:val="00E476EE"/>
    <w:rsid w:val="00E51009"/>
    <w:rsid w:val="00E51976"/>
    <w:rsid w:val="00E522D8"/>
    <w:rsid w:val="00E53064"/>
    <w:rsid w:val="00E53F1D"/>
    <w:rsid w:val="00E5490A"/>
    <w:rsid w:val="00E5661A"/>
    <w:rsid w:val="00E6029C"/>
    <w:rsid w:val="00E603C9"/>
    <w:rsid w:val="00E60E34"/>
    <w:rsid w:val="00E611C0"/>
    <w:rsid w:val="00E6173E"/>
    <w:rsid w:val="00E62D08"/>
    <w:rsid w:val="00E639E3"/>
    <w:rsid w:val="00E63C83"/>
    <w:rsid w:val="00E63DFE"/>
    <w:rsid w:val="00E64730"/>
    <w:rsid w:val="00E66AFB"/>
    <w:rsid w:val="00E66B70"/>
    <w:rsid w:val="00E73142"/>
    <w:rsid w:val="00E734F3"/>
    <w:rsid w:val="00E737E0"/>
    <w:rsid w:val="00E73A3A"/>
    <w:rsid w:val="00E77060"/>
    <w:rsid w:val="00E803DD"/>
    <w:rsid w:val="00E8073D"/>
    <w:rsid w:val="00E80BD2"/>
    <w:rsid w:val="00E80E7C"/>
    <w:rsid w:val="00E82CA6"/>
    <w:rsid w:val="00E86F29"/>
    <w:rsid w:val="00E9038E"/>
    <w:rsid w:val="00E933D9"/>
    <w:rsid w:val="00E943F9"/>
    <w:rsid w:val="00E95B43"/>
    <w:rsid w:val="00EA165D"/>
    <w:rsid w:val="00EA1FFF"/>
    <w:rsid w:val="00EA2AE1"/>
    <w:rsid w:val="00EA2DE3"/>
    <w:rsid w:val="00EA352D"/>
    <w:rsid w:val="00EA5E82"/>
    <w:rsid w:val="00EA7420"/>
    <w:rsid w:val="00EB0C6D"/>
    <w:rsid w:val="00EB25BA"/>
    <w:rsid w:val="00EB2FE7"/>
    <w:rsid w:val="00EB365F"/>
    <w:rsid w:val="00EB3678"/>
    <w:rsid w:val="00EB4ACA"/>
    <w:rsid w:val="00EB4E0C"/>
    <w:rsid w:val="00EB4F65"/>
    <w:rsid w:val="00EB6792"/>
    <w:rsid w:val="00EB6D8F"/>
    <w:rsid w:val="00EC090F"/>
    <w:rsid w:val="00EC4B48"/>
    <w:rsid w:val="00EC61AF"/>
    <w:rsid w:val="00EC64BA"/>
    <w:rsid w:val="00EC6C7D"/>
    <w:rsid w:val="00EC6E8A"/>
    <w:rsid w:val="00ED0FD8"/>
    <w:rsid w:val="00ED1BFA"/>
    <w:rsid w:val="00ED30B0"/>
    <w:rsid w:val="00ED32E5"/>
    <w:rsid w:val="00ED6055"/>
    <w:rsid w:val="00ED672E"/>
    <w:rsid w:val="00ED77B4"/>
    <w:rsid w:val="00ED7E4C"/>
    <w:rsid w:val="00EE219A"/>
    <w:rsid w:val="00EE31FD"/>
    <w:rsid w:val="00EE3E13"/>
    <w:rsid w:val="00EE74DC"/>
    <w:rsid w:val="00EF01FC"/>
    <w:rsid w:val="00EF0244"/>
    <w:rsid w:val="00EF271E"/>
    <w:rsid w:val="00EF2D27"/>
    <w:rsid w:val="00EF4056"/>
    <w:rsid w:val="00EF5276"/>
    <w:rsid w:val="00EF690F"/>
    <w:rsid w:val="00F0013E"/>
    <w:rsid w:val="00F00417"/>
    <w:rsid w:val="00F012BE"/>
    <w:rsid w:val="00F01CAC"/>
    <w:rsid w:val="00F024B8"/>
    <w:rsid w:val="00F030F4"/>
    <w:rsid w:val="00F04047"/>
    <w:rsid w:val="00F053AF"/>
    <w:rsid w:val="00F05DB2"/>
    <w:rsid w:val="00F11B2B"/>
    <w:rsid w:val="00F1272A"/>
    <w:rsid w:val="00F12BF0"/>
    <w:rsid w:val="00F143A2"/>
    <w:rsid w:val="00F14EC2"/>
    <w:rsid w:val="00F156F6"/>
    <w:rsid w:val="00F21263"/>
    <w:rsid w:val="00F23ED3"/>
    <w:rsid w:val="00F25D97"/>
    <w:rsid w:val="00F25E02"/>
    <w:rsid w:val="00F274B7"/>
    <w:rsid w:val="00F30242"/>
    <w:rsid w:val="00F30474"/>
    <w:rsid w:val="00F30B12"/>
    <w:rsid w:val="00F30EC3"/>
    <w:rsid w:val="00F32A04"/>
    <w:rsid w:val="00F335D9"/>
    <w:rsid w:val="00F33F35"/>
    <w:rsid w:val="00F33F7C"/>
    <w:rsid w:val="00F35630"/>
    <w:rsid w:val="00F35720"/>
    <w:rsid w:val="00F3621A"/>
    <w:rsid w:val="00F373BD"/>
    <w:rsid w:val="00F374B3"/>
    <w:rsid w:val="00F401FF"/>
    <w:rsid w:val="00F40DD2"/>
    <w:rsid w:val="00F4430D"/>
    <w:rsid w:val="00F44F61"/>
    <w:rsid w:val="00F47883"/>
    <w:rsid w:val="00F47DCD"/>
    <w:rsid w:val="00F5190D"/>
    <w:rsid w:val="00F520CB"/>
    <w:rsid w:val="00F541DB"/>
    <w:rsid w:val="00F541EC"/>
    <w:rsid w:val="00F54F94"/>
    <w:rsid w:val="00F557DD"/>
    <w:rsid w:val="00F55C6B"/>
    <w:rsid w:val="00F561D4"/>
    <w:rsid w:val="00F563E9"/>
    <w:rsid w:val="00F56CD3"/>
    <w:rsid w:val="00F57237"/>
    <w:rsid w:val="00F60FD2"/>
    <w:rsid w:val="00F613B5"/>
    <w:rsid w:val="00F6268D"/>
    <w:rsid w:val="00F6403F"/>
    <w:rsid w:val="00F64BB8"/>
    <w:rsid w:val="00F64C5A"/>
    <w:rsid w:val="00F650A6"/>
    <w:rsid w:val="00F665E6"/>
    <w:rsid w:val="00F67987"/>
    <w:rsid w:val="00F712A9"/>
    <w:rsid w:val="00F713CF"/>
    <w:rsid w:val="00F714CE"/>
    <w:rsid w:val="00F7369B"/>
    <w:rsid w:val="00F7603A"/>
    <w:rsid w:val="00F767B2"/>
    <w:rsid w:val="00F775A8"/>
    <w:rsid w:val="00F77DE1"/>
    <w:rsid w:val="00F8090A"/>
    <w:rsid w:val="00F81CB3"/>
    <w:rsid w:val="00F82B71"/>
    <w:rsid w:val="00F85B51"/>
    <w:rsid w:val="00F85E0D"/>
    <w:rsid w:val="00F914D1"/>
    <w:rsid w:val="00F918EC"/>
    <w:rsid w:val="00F919D4"/>
    <w:rsid w:val="00F921BB"/>
    <w:rsid w:val="00F93399"/>
    <w:rsid w:val="00F9573A"/>
    <w:rsid w:val="00F96D43"/>
    <w:rsid w:val="00F97919"/>
    <w:rsid w:val="00F97CDB"/>
    <w:rsid w:val="00FA0925"/>
    <w:rsid w:val="00FA0EB3"/>
    <w:rsid w:val="00FA2D7D"/>
    <w:rsid w:val="00FA3BA8"/>
    <w:rsid w:val="00FA7E2B"/>
    <w:rsid w:val="00FA7F78"/>
    <w:rsid w:val="00FB0166"/>
    <w:rsid w:val="00FB2881"/>
    <w:rsid w:val="00FB3C27"/>
    <w:rsid w:val="00FB3C71"/>
    <w:rsid w:val="00FB46E3"/>
    <w:rsid w:val="00FB4C78"/>
    <w:rsid w:val="00FB4CCA"/>
    <w:rsid w:val="00FB7912"/>
    <w:rsid w:val="00FB7EC6"/>
    <w:rsid w:val="00FC01FE"/>
    <w:rsid w:val="00FC03AC"/>
    <w:rsid w:val="00FC1B86"/>
    <w:rsid w:val="00FC1DBC"/>
    <w:rsid w:val="00FC2071"/>
    <w:rsid w:val="00FC22AE"/>
    <w:rsid w:val="00FC2390"/>
    <w:rsid w:val="00FC3914"/>
    <w:rsid w:val="00FC4676"/>
    <w:rsid w:val="00FC4C68"/>
    <w:rsid w:val="00FC500D"/>
    <w:rsid w:val="00FC6353"/>
    <w:rsid w:val="00FC64F6"/>
    <w:rsid w:val="00FC6869"/>
    <w:rsid w:val="00FC75B0"/>
    <w:rsid w:val="00FD1806"/>
    <w:rsid w:val="00FD2356"/>
    <w:rsid w:val="00FD37AE"/>
    <w:rsid w:val="00FD3E64"/>
    <w:rsid w:val="00FD49F5"/>
    <w:rsid w:val="00FD4A35"/>
    <w:rsid w:val="00FD4BCC"/>
    <w:rsid w:val="00FD5764"/>
    <w:rsid w:val="00FE12F0"/>
    <w:rsid w:val="00FE17B5"/>
    <w:rsid w:val="00FE41BD"/>
    <w:rsid w:val="00FE47BD"/>
    <w:rsid w:val="00FE7363"/>
    <w:rsid w:val="00FE769B"/>
    <w:rsid w:val="00FF0D31"/>
    <w:rsid w:val="00FF102A"/>
    <w:rsid w:val="00FF1E3B"/>
    <w:rsid w:val="00FF43AC"/>
    <w:rsid w:val="00FF464D"/>
    <w:rsid w:val="00FF5FC0"/>
    <w:rsid w:val="00FF6CAA"/>
    <w:rsid w:val="00FF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E343A4"/>
  <w15:chartTrackingRefBased/>
  <w15:docId w15:val="{3CD6F99B-1A1B-4320-B3F6-B4B43B3F2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E429F"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qFormat/>
    <w:rsid w:val="004D1BAC"/>
    <w:pPr>
      <w:keepNext/>
      <w:tabs>
        <w:tab w:val="center" w:pos="4609"/>
      </w:tabs>
      <w:suppressAutoHyphens/>
      <w:outlineLvl w:val="0"/>
    </w:pPr>
    <w:rPr>
      <w:b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sid w:val="008F2774"/>
    <w:rPr>
      <w:color w:val="0000FF"/>
      <w:u w:val="single"/>
    </w:rPr>
  </w:style>
  <w:style w:type="paragraph" w:styleId="NormalWeb">
    <w:name w:val="Normal (Web)"/>
    <w:basedOn w:val="Normal"/>
    <w:rsid w:val="003A2D99"/>
    <w:pPr>
      <w:spacing w:before="100" w:beforeAutospacing="1" w:after="100" w:afterAutospacing="1"/>
    </w:pPr>
  </w:style>
  <w:style w:type="character" w:customStyle="1" w:styleId="Overskrift1Tegn">
    <w:name w:val="Overskrift 1 Tegn"/>
    <w:link w:val="Overskrift1"/>
    <w:rsid w:val="004D1BAC"/>
    <w:rPr>
      <w:b/>
      <w:sz w:val="24"/>
    </w:rPr>
  </w:style>
  <w:style w:type="paragraph" w:customStyle="1" w:styleId="kildelisteoverskrift">
    <w:name w:val="kildelisteoverskrift"/>
    <w:basedOn w:val="Normal"/>
    <w:rsid w:val="004D1BAC"/>
    <w:pPr>
      <w:tabs>
        <w:tab w:val="left" w:pos="9000"/>
        <w:tab w:val="right" w:pos="9360"/>
      </w:tabs>
      <w:suppressAutoHyphens/>
    </w:pPr>
    <w:rPr>
      <w:rFonts w:ascii="TmsRmn 12pt" w:hAnsi="TmsRmn 12pt"/>
      <w:szCs w:val="20"/>
      <w:lang w:val="en-US"/>
    </w:rPr>
  </w:style>
  <w:style w:type="table" w:styleId="Tabellrutenett">
    <w:name w:val="Table Grid"/>
    <w:basedOn w:val="Vanligtabell"/>
    <w:rsid w:val="004D1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rsid w:val="00236606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236606"/>
    <w:rPr>
      <w:sz w:val="24"/>
      <w:szCs w:val="24"/>
    </w:rPr>
  </w:style>
  <w:style w:type="paragraph" w:styleId="Bunntekst">
    <w:name w:val="footer"/>
    <w:basedOn w:val="Normal"/>
    <w:link w:val="BunntekstTegn"/>
    <w:uiPriority w:val="99"/>
    <w:rsid w:val="00236606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236606"/>
    <w:rPr>
      <w:sz w:val="24"/>
      <w:szCs w:val="24"/>
    </w:rPr>
  </w:style>
  <w:style w:type="paragraph" w:styleId="Bobletekst">
    <w:name w:val="Balloon Text"/>
    <w:basedOn w:val="Normal"/>
    <w:link w:val="BobletekstTegn"/>
    <w:rsid w:val="00A41952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link w:val="Bobletekst"/>
    <w:rsid w:val="00A419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uker\Programdata\Microsoft\Maler\Svolv&#230;r%20Soroptimistklubb%2008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53941-DB7E-4D46-BA64-B61EB1D02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Svolvær Soroptimistklubb 08</Template>
  <TotalTime>44</TotalTime>
  <Pages>1</Pages>
  <Words>90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 </vt:lpstr>
    </vt:vector>
  </TitlesOfParts>
  <Company>ETAC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Bruker</dc:creator>
  <cp:keywords/>
  <cp:lastModifiedBy>Hildegunn Solheim Hanssen</cp:lastModifiedBy>
  <cp:revision>34</cp:revision>
  <cp:lastPrinted>2021-03-16T12:32:00Z</cp:lastPrinted>
  <dcterms:created xsi:type="dcterms:W3CDTF">2025-03-05T20:57:00Z</dcterms:created>
  <dcterms:modified xsi:type="dcterms:W3CDTF">2026-03-10T17:19:00Z</dcterms:modified>
</cp:coreProperties>
</file>