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88AB5B" w14:textId="77777777" w:rsidR="004D1BAC" w:rsidRDefault="004D1BAC" w:rsidP="00236606">
      <w:pPr>
        <w:tabs>
          <w:tab w:val="center" w:pos="4609"/>
        </w:tabs>
        <w:suppressAutoHyphens/>
        <w:jc w:val="center"/>
        <w:rPr>
          <w:b/>
        </w:rPr>
      </w:pPr>
    </w:p>
    <w:p w14:paraId="6922A4BD" w14:textId="77777777" w:rsidR="007C69F6" w:rsidRDefault="007C69F6" w:rsidP="004D1BAC">
      <w:pPr>
        <w:tabs>
          <w:tab w:val="center" w:pos="4609"/>
        </w:tabs>
        <w:suppressAutoHyphens/>
        <w:rPr>
          <w:b/>
        </w:rPr>
      </w:pPr>
    </w:p>
    <w:p w14:paraId="7116C90A" w14:textId="77777777" w:rsidR="00324157" w:rsidRDefault="00324157" w:rsidP="004D1BAC">
      <w:pPr>
        <w:tabs>
          <w:tab w:val="center" w:pos="4609"/>
        </w:tabs>
        <w:suppressAutoHyphens/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265"/>
        <w:gridCol w:w="846"/>
        <w:gridCol w:w="1534"/>
        <w:gridCol w:w="1427"/>
      </w:tblGrid>
      <w:tr w:rsidR="000679EB" w:rsidRPr="00984D39" w14:paraId="5953F6EA" w14:textId="77777777" w:rsidTr="00FF2319">
        <w:trPr>
          <w:trHeight w:val="340"/>
        </w:trPr>
        <w:tc>
          <w:tcPr>
            <w:tcW w:w="5265" w:type="dxa"/>
            <w:shd w:val="clear" w:color="auto" w:fill="auto"/>
          </w:tcPr>
          <w:p w14:paraId="122B716F" w14:textId="77777777" w:rsidR="000679EB" w:rsidRPr="00324157" w:rsidRDefault="000679EB" w:rsidP="000679EB">
            <w:pPr>
              <w:tabs>
                <w:tab w:val="center" w:pos="4609"/>
              </w:tabs>
              <w:suppressAutoHyphens/>
              <w:rPr>
                <w:b/>
              </w:rPr>
            </w:pPr>
            <w:r w:rsidRPr="00324157">
              <w:rPr>
                <w:rFonts w:ascii="Calibri" w:hAnsi="Calibri" w:cs="Calibri"/>
                <w:b/>
                <w:sz w:val="22"/>
                <w:szCs w:val="20"/>
              </w:rPr>
              <w:t>INNTEKTER</w:t>
            </w:r>
          </w:p>
        </w:tc>
        <w:tc>
          <w:tcPr>
            <w:tcW w:w="846" w:type="dxa"/>
            <w:shd w:val="clear" w:color="auto" w:fill="auto"/>
          </w:tcPr>
          <w:p w14:paraId="27AB58E9" w14:textId="77777777" w:rsidR="000679EB" w:rsidRPr="00324157" w:rsidRDefault="000679EB" w:rsidP="000679EB">
            <w:pPr>
              <w:tabs>
                <w:tab w:val="center" w:pos="4609"/>
              </w:tabs>
              <w:suppressAutoHyphens/>
              <w:jc w:val="center"/>
              <w:rPr>
                <w:b/>
              </w:rPr>
            </w:pPr>
            <w:r w:rsidRPr="00324157">
              <w:rPr>
                <w:rFonts w:ascii="Calibri" w:hAnsi="Calibri" w:cs="Calibri"/>
                <w:b/>
                <w:sz w:val="20"/>
                <w:szCs w:val="20"/>
              </w:rPr>
              <w:t>NOTE</w:t>
            </w:r>
          </w:p>
        </w:tc>
        <w:tc>
          <w:tcPr>
            <w:tcW w:w="1534" w:type="dxa"/>
            <w:shd w:val="clear" w:color="auto" w:fill="auto"/>
          </w:tcPr>
          <w:p w14:paraId="737EB536" w14:textId="63C013B8" w:rsidR="000679EB" w:rsidRPr="00324157" w:rsidRDefault="000679EB" w:rsidP="000679EB">
            <w:pPr>
              <w:tabs>
                <w:tab w:val="center" w:pos="4609"/>
              </w:tabs>
              <w:suppressAutoHyphens/>
              <w:jc w:val="right"/>
              <w:rPr>
                <w:b/>
              </w:rPr>
            </w:pPr>
            <w:r w:rsidRPr="00F44F61">
              <w:rPr>
                <w:rFonts w:ascii="Calibri" w:hAnsi="Calibri" w:cs="Calibri"/>
                <w:b/>
                <w:sz w:val="20"/>
                <w:szCs w:val="20"/>
              </w:rPr>
              <w:t>202</w:t>
            </w:r>
            <w:r w:rsidR="00C77710">
              <w:rPr>
                <w:rFonts w:ascii="Calibri" w:hAnsi="Calibri" w:cs="Calibri"/>
                <w:b/>
                <w:sz w:val="20"/>
                <w:szCs w:val="20"/>
              </w:rPr>
              <w:t>5</w:t>
            </w:r>
          </w:p>
        </w:tc>
        <w:tc>
          <w:tcPr>
            <w:tcW w:w="1427" w:type="dxa"/>
            <w:shd w:val="clear" w:color="auto" w:fill="auto"/>
          </w:tcPr>
          <w:p w14:paraId="5EFADF43" w14:textId="0C5671CC" w:rsidR="000679EB" w:rsidRPr="00984D39" w:rsidRDefault="000679EB" w:rsidP="000679E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b/>
                <w:sz w:val="20"/>
                <w:szCs w:val="20"/>
              </w:rPr>
            </w:pPr>
            <w:r w:rsidRPr="00F44F61">
              <w:rPr>
                <w:rFonts w:ascii="Calibri" w:hAnsi="Calibri" w:cs="Calibri"/>
                <w:b/>
                <w:sz w:val="20"/>
                <w:szCs w:val="20"/>
              </w:rPr>
              <w:t>202</w:t>
            </w:r>
            <w:r w:rsidR="00E137CF">
              <w:rPr>
                <w:rFonts w:ascii="Calibri" w:hAnsi="Calibri" w:cs="Calibri"/>
                <w:b/>
                <w:sz w:val="20"/>
                <w:szCs w:val="20"/>
              </w:rPr>
              <w:t>4</w:t>
            </w:r>
          </w:p>
        </w:tc>
      </w:tr>
      <w:tr w:rsidR="000679EB" w:rsidRPr="00324157" w14:paraId="60F5A4F1" w14:textId="77777777" w:rsidTr="00FF2319">
        <w:trPr>
          <w:trHeight w:val="232"/>
        </w:trPr>
        <w:tc>
          <w:tcPr>
            <w:tcW w:w="5265" w:type="dxa"/>
            <w:shd w:val="clear" w:color="auto" w:fill="auto"/>
          </w:tcPr>
          <w:p w14:paraId="0534463A" w14:textId="77777777" w:rsidR="000679EB" w:rsidRPr="00324157" w:rsidRDefault="000679EB" w:rsidP="000679EB">
            <w:pPr>
              <w:tabs>
                <w:tab w:val="center" w:pos="4609"/>
              </w:tabs>
              <w:suppressAutoHyphens/>
              <w:rPr>
                <w:b/>
              </w:rPr>
            </w:pPr>
          </w:p>
        </w:tc>
        <w:tc>
          <w:tcPr>
            <w:tcW w:w="846" w:type="dxa"/>
            <w:shd w:val="clear" w:color="auto" w:fill="auto"/>
          </w:tcPr>
          <w:p w14:paraId="4176E308" w14:textId="77777777" w:rsidR="000679EB" w:rsidRPr="00324157" w:rsidRDefault="000679EB" w:rsidP="000679EB">
            <w:pPr>
              <w:tabs>
                <w:tab w:val="center" w:pos="4609"/>
              </w:tabs>
              <w:suppressAutoHyphens/>
              <w:jc w:val="center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14:paraId="08F07A15" w14:textId="77777777" w:rsidR="000679EB" w:rsidRPr="00324157" w:rsidRDefault="000679EB" w:rsidP="000679EB">
            <w:pPr>
              <w:tabs>
                <w:tab w:val="center" w:pos="4609"/>
              </w:tabs>
              <w:suppressAutoHyphens/>
              <w:jc w:val="right"/>
              <w:rPr>
                <w:b/>
              </w:rPr>
            </w:pPr>
          </w:p>
        </w:tc>
        <w:tc>
          <w:tcPr>
            <w:tcW w:w="1427" w:type="dxa"/>
            <w:shd w:val="clear" w:color="auto" w:fill="auto"/>
          </w:tcPr>
          <w:p w14:paraId="0C8838BF" w14:textId="77777777" w:rsidR="000679EB" w:rsidRPr="00324157" w:rsidRDefault="000679EB" w:rsidP="000679EB">
            <w:pPr>
              <w:tabs>
                <w:tab w:val="center" w:pos="4609"/>
              </w:tabs>
              <w:suppressAutoHyphens/>
              <w:jc w:val="right"/>
              <w:rPr>
                <w:b/>
              </w:rPr>
            </w:pPr>
          </w:p>
        </w:tc>
      </w:tr>
      <w:tr w:rsidR="00E137CF" w:rsidRPr="00324157" w14:paraId="71ECC9FE" w14:textId="77777777" w:rsidTr="00FF2319">
        <w:trPr>
          <w:trHeight w:val="340"/>
        </w:trPr>
        <w:tc>
          <w:tcPr>
            <w:tcW w:w="5265" w:type="dxa"/>
            <w:shd w:val="clear" w:color="auto" w:fill="auto"/>
          </w:tcPr>
          <w:p w14:paraId="4AC59C2C" w14:textId="77777777" w:rsidR="00E137CF" w:rsidRPr="00324157" w:rsidRDefault="00E137CF" w:rsidP="00E137CF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 w:rsidRPr="00324157">
              <w:rPr>
                <w:rFonts w:ascii="Calibri" w:hAnsi="Calibri" w:cs="Calibri"/>
                <w:sz w:val="20"/>
                <w:szCs w:val="20"/>
              </w:rPr>
              <w:t>Medlemskontingent</w:t>
            </w:r>
          </w:p>
        </w:tc>
        <w:tc>
          <w:tcPr>
            <w:tcW w:w="846" w:type="dxa"/>
            <w:shd w:val="clear" w:color="auto" w:fill="auto"/>
          </w:tcPr>
          <w:p w14:paraId="1A053009" w14:textId="77777777" w:rsidR="00E137CF" w:rsidRPr="00EB0C6D" w:rsidRDefault="00E137CF" w:rsidP="00E137CF">
            <w:pPr>
              <w:tabs>
                <w:tab w:val="center" w:pos="4609"/>
              </w:tabs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EB0C6D"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  <w:tc>
          <w:tcPr>
            <w:tcW w:w="1534" w:type="dxa"/>
            <w:shd w:val="clear" w:color="auto" w:fill="auto"/>
          </w:tcPr>
          <w:p w14:paraId="541079E6" w14:textId="42ECFD91" w:rsidR="00E137CF" w:rsidRPr="00EB0C6D" w:rsidRDefault="00AA49B9" w:rsidP="00E137CF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7 450</w:t>
            </w:r>
          </w:p>
        </w:tc>
        <w:tc>
          <w:tcPr>
            <w:tcW w:w="1427" w:type="dxa"/>
            <w:shd w:val="clear" w:color="auto" w:fill="auto"/>
          </w:tcPr>
          <w:p w14:paraId="172141FA" w14:textId="3A193537" w:rsidR="00E137CF" w:rsidRPr="00EB0C6D" w:rsidRDefault="00E137CF" w:rsidP="00E137CF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7 900</w:t>
            </w:r>
          </w:p>
        </w:tc>
      </w:tr>
      <w:tr w:rsidR="00E137CF" w:rsidRPr="00324157" w14:paraId="2E8E4F67" w14:textId="77777777" w:rsidTr="00FF2319">
        <w:trPr>
          <w:trHeight w:val="340"/>
        </w:trPr>
        <w:tc>
          <w:tcPr>
            <w:tcW w:w="5265" w:type="dxa"/>
            <w:shd w:val="clear" w:color="auto" w:fill="auto"/>
          </w:tcPr>
          <w:p w14:paraId="240DFBA1" w14:textId="77777777" w:rsidR="00E137CF" w:rsidRPr="00324157" w:rsidRDefault="00E137CF" w:rsidP="00E137CF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Turorientering</w:t>
            </w:r>
          </w:p>
        </w:tc>
        <w:tc>
          <w:tcPr>
            <w:tcW w:w="846" w:type="dxa"/>
            <w:shd w:val="clear" w:color="auto" w:fill="auto"/>
          </w:tcPr>
          <w:p w14:paraId="477B07C2" w14:textId="77777777" w:rsidR="00E137CF" w:rsidRPr="00EB0C6D" w:rsidRDefault="00E137CF" w:rsidP="00E137CF">
            <w:pPr>
              <w:tabs>
                <w:tab w:val="center" w:pos="4609"/>
              </w:tabs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34" w:type="dxa"/>
            <w:shd w:val="clear" w:color="auto" w:fill="auto"/>
          </w:tcPr>
          <w:p w14:paraId="55E58720" w14:textId="1D7C189A" w:rsidR="00E137CF" w:rsidRPr="00EB0C6D" w:rsidRDefault="00095C19" w:rsidP="00E137CF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9 225</w:t>
            </w:r>
          </w:p>
        </w:tc>
        <w:tc>
          <w:tcPr>
            <w:tcW w:w="1427" w:type="dxa"/>
            <w:shd w:val="clear" w:color="auto" w:fill="auto"/>
          </w:tcPr>
          <w:p w14:paraId="617DB4CF" w14:textId="59C92F56" w:rsidR="00E137CF" w:rsidRPr="00EB0C6D" w:rsidRDefault="00E137CF" w:rsidP="00E137CF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10 875</w:t>
            </w:r>
          </w:p>
        </w:tc>
      </w:tr>
      <w:tr w:rsidR="00E137CF" w:rsidRPr="00324157" w14:paraId="35007CD3" w14:textId="77777777" w:rsidTr="00FF2319">
        <w:trPr>
          <w:trHeight w:val="340"/>
        </w:trPr>
        <w:tc>
          <w:tcPr>
            <w:tcW w:w="5265" w:type="dxa"/>
            <w:shd w:val="clear" w:color="auto" w:fill="auto"/>
          </w:tcPr>
          <w:p w14:paraId="2488F2F8" w14:textId="77777777" w:rsidR="00E137CF" w:rsidRDefault="00E137CF" w:rsidP="00E137CF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Orienteringsløp</w:t>
            </w:r>
          </w:p>
        </w:tc>
        <w:tc>
          <w:tcPr>
            <w:tcW w:w="846" w:type="dxa"/>
            <w:shd w:val="clear" w:color="auto" w:fill="auto"/>
          </w:tcPr>
          <w:p w14:paraId="34DDD1B0" w14:textId="77777777" w:rsidR="00E137CF" w:rsidRPr="00EB0C6D" w:rsidRDefault="00E137CF" w:rsidP="00E137CF">
            <w:pPr>
              <w:tabs>
                <w:tab w:val="center" w:pos="4609"/>
              </w:tabs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34" w:type="dxa"/>
            <w:shd w:val="clear" w:color="auto" w:fill="auto"/>
          </w:tcPr>
          <w:p w14:paraId="3CC20C41" w14:textId="07FF1C66" w:rsidR="00E137CF" w:rsidRDefault="009D4DF3" w:rsidP="00E137CF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19 575</w:t>
            </w:r>
          </w:p>
        </w:tc>
        <w:tc>
          <w:tcPr>
            <w:tcW w:w="1427" w:type="dxa"/>
            <w:shd w:val="clear" w:color="auto" w:fill="auto"/>
          </w:tcPr>
          <w:p w14:paraId="7B5CDFBE" w14:textId="6022E4A4" w:rsidR="00E137CF" w:rsidRDefault="00E137CF" w:rsidP="00E137CF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12 450</w:t>
            </w:r>
          </w:p>
        </w:tc>
      </w:tr>
      <w:tr w:rsidR="00E137CF" w:rsidRPr="00324157" w14:paraId="19D5511B" w14:textId="77777777" w:rsidTr="00FF2319">
        <w:trPr>
          <w:trHeight w:val="340"/>
        </w:trPr>
        <w:tc>
          <w:tcPr>
            <w:tcW w:w="5265" w:type="dxa"/>
            <w:shd w:val="clear" w:color="auto" w:fill="auto"/>
          </w:tcPr>
          <w:p w14:paraId="6EC18DC8" w14:textId="77777777" w:rsidR="00E137CF" w:rsidRDefault="00E137CF" w:rsidP="00E137CF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Salg av varer</w:t>
            </w:r>
          </w:p>
        </w:tc>
        <w:tc>
          <w:tcPr>
            <w:tcW w:w="846" w:type="dxa"/>
            <w:shd w:val="clear" w:color="auto" w:fill="auto"/>
          </w:tcPr>
          <w:p w14:paraId="12691769" w14:textId="77777777" w:rsidR="00E137CF" w:rsidRPr="00EB0C6D" w:rsidRDefault="00E137CF" w:rsidP="00E137CF">
            <w:pPr>
              <w:tabs>
                <w:tab w:val="center" w:pos="4609"/>
              </w:tabs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34" w:type="dxa"/>
            <w:shd w:val="clear" w:color="auto" w:fill="auto"/>
          </w:tcPr>
          <w:p w14:paraId="64B3E465" w14:textId="677EACE3" w:rsidR="00E137CF" w:rsidRDefault="009D4DF3" w:rsidP="00E137CF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899</w:t>
            </w:r>
          </w:p>
        </w:tc>
        <w:tc>
          <w:tcPr>
            <w:tcW w:w="1427" w:type="dxa"/>
            <w:shd w:val="clear" w:color="auto" w:fill="auto"/>
          </w:tcPr>
          <w:p w14:paraId="644DDAF2" w14:textId="60C1AA5A" w:rsidR="00E137CF" w:rsidRDefault="00E137CF" w:rsidP="00E137CF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</w:tr>
      <w:tr w:rsidR="00E137CF" w:rsidRPr="00324157" w14:paraId="3BC73B00" w14:textId="77777777" w:rsidTr="00FF2319">
        <w:trPr>
          <w:trHeight w:val="340"/>
        </w:trPr>
        <w:tc>
          <w:tcPr>
            <w:tcW w:w="5265" w:type="dxa"/>
            <w:shd w:val="clear" w:color="auto" w:fill="auto"/>
          </w:tcPr>
          <w:p w14:paraId="27952E76" w14:textId="58BE7480" w:rsidR="00E137CF" w:rsidRPr="00324157" w:rsidRDefault="00E137CF" w:rsidP="00E137CF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Grasrotmidler, Norsk Tipping</w:t>
            </w:r>
          </w:p>
        </w:tc>
        <w:tc>
          <w:tcPr>
            <w:tcW w:w="846" w:type="dxa"/>
            <w:shd w:val="clear" w:color="auto" w:fill="auto"/>
          </w:tcPr>
          <w:p w14:paraId="21241A71" w14:textId="77777777" w:rsidR="00E137CF" w:rsidRPr="00EB0C6D" w:rsidRDefault="00E137CF" w:rsidP="00E137CF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34" w:type="dxa"/>
            <w:shd w:val="clear" w:color="auto" w:fill="auto"/>
          </w:tcPr>
          <w:p w14:paraId="01173606" w14:textId="428F8DAA" w:rsidR="00E137CF" w:rsidRPr="00EB0C6D" w:rsidRDefault="006A0292" w:rsidP="00E137CF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</w:t>
            </w:r>
            <w:r w:rsidR="00A906BB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sz w:val="20"/>
                <w:szCs w:val="20"/>
              </w:rPr>
              <w:t>428</w:t>
            </w:r>
          </w:p>
        </w:tc>
        <w:tc>
          <w:tcPr>
            <w:tcW w:w="1427" w:type="dxa"/>
            <w:shd w:val="clear" w:color="auto" w:fill="auto"/>
          </w:tcPr>
          <w:p w14:paraId="728036E7" w14:textId="25350F60" w:rsidR="00E137CF" w:rsidRPr="00EB0C6D" w:rsidRDefault="00E137CF" w:rsidP="00E137CF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5 460</w:t>
            </w:r>
          </w:p>
        </w:tc>
      </w:tr>
      <w:tr w:rsidR="00E137CF" w:rsidRPr="00324157" w14:paraId="7FCB04EE" w14:textId="77777777" w:rsidTr="00FF2319">
        <w:trPr>
          <w:trHeight w:val="340"/>
        </w:trPr>
        <w:tc>
          <w:tcPr>
            <w:tcW w:w="5265" w:type="dxa"/>
            <w:shd w:val="clear" w:color="auto" w:fill="auto"/>
          </w:tcPr>
          <w:p w14:paraId="652F3069" w14:textId="77777777" w:rsidR="00E137CF" w:rsidRDefault="00E137CF" w:rsidP="00E137CF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Momskompensasjon</w:t>
            </w:r>
          </w:p>
        </w:tc>
        <w:tc>
          <w:tcPr>
            <w:tcW w:w="846" w:type="dxa"/>
            <w:shd w:val="clear" w:color="auto" w:fill="auto"/>
          </w:tcPr>
          <w:p w14:paraId="5E611BF0" w14:textId="77777777" w:rsidR="00E137CF" w:rsidRPr="00EB0C6D" w:rsidRDefault="00E137CF" w:rsidP="00E137CF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34" w:type="dxa"/>
            <w:shd w:val="clear" w:color="auto" w:fill="auto"/>
          </w:tcPr>
          <w:p w14:paraId="4E79A053" w14:textId="183A7CF1" w:rsidR="00E137CF" w:rsidRDefault="00A906BB" w:rsidP="00E137CF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3 264</w:t>
            </w:r>
          </w:p>
        </w:tc>
        <w:tc>
          <w:tcPr>
            <w:tcW w:w="1427" w:type="dxa"/>
            <w:shd w:val="clear" w:color="auto" w:fill="auto"/>
          </w:tcPr>
          <w:p w14:paraId="2B087DB3" w14:textId="0E7DCD06" w:rsidR="00E137CF" w:rsidRDefault="00E137CF" w:rsidP="00E137CF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4 053</w:t>
            </w:r>
          </w:p>
        </w:tc>
      </w:tr>
      <w:tr w:rsidR="00E137CF" w:rsidRPr="00324157" w14:paraId="210B2AAD" w14:textId="77777777" w:rsidTr="00FF2319">
        <w:trPr>
          <w:trHeight w:val="340"/>
        </w:trPr>
        <w:tc>
          <w:tcPr>
            <w:tcW w:w="5265" w:type="dxa"/>
            <w:shd w:val="clear" w:color="auto" w:fill="auto"/>
          </w:tcPr>
          <w:p w14:paraId="2A89148D" w14:textId="77777777" w:rsidR="00E137CF" w:rsidRPr="00324157" w:rsidRDefault="00E137CF" w:rsidP="00E137CF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Tilskudd</w:t>
            </w:r>
          </w:p>
        </w:tc>
        <w:tc>
          <w:tcPr>
            <w:tcW w:w="846" w:type="dxa"/>
            <w:shd w:val="clear" w:color="auto" w:fill="auto"/>
          </w:tcPr>
          <w:p w14:paraId="67E622E3" w14:textId="77777777" w:rsidR="00E137CF" w:rsidRDefault="00E137CF" w:rsidP="00E137CF">
            <w:pPr>
              <w:tabs>
                <w:tab w:val="center" w:pos="4609"/>
              </w:tabs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  <w:tc>
          <w:tcPr>
            <w:tcW w:w="1534" w:type="dxa"/>
            <w:shd w:val="clear" w:color="auto" w:fill="auto"/>
          </w:tcPr>
          <w:p w14:paraId="02D54B1D" w14:textId="17646E0C" w:rsidR="00E137CF" w:rsidRPr="00EB0C6D" w:rsidRDefault="000F7EE3" w:rsidP="00E137CF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21 919</w:t>
            </w:r>
          </w:p>
        </w:tc>
        <w:tc>
          <w:tcPr>
            <w:tcW w:w="1427" w:type="dxa"/>
            <w:shd w:val="clear" w:color="auto" w:fill="auto"/>
          </w:tcPr>
          <w:p w14:paraId="4BAF598C" w14:textId="2B10647E" w:rsidR="00E137CF" w:rsidRPr="00EB0C6D" w:rsidRDefault="00E137CF" w:rsidP="00E137CF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16 961</w:t>
            </w:r>
          </w:p>
        </w:tc>
      </w:tr>
      <w:tr w:rsidR="00E137CF" w:rsidRPr="00324157" w14:paraId="342B9736" w14:textId="77777777" w:rsidTr="00FF2319">
        <w:trPr>
          <w:trHeight w:val="340"/>
        </w:trPr>
        <w:tc>
          <w:tcPr>
            <w:tcW w:w="5265" w:type="dxa"/>
            <w:shd w:val="clear" w:color="auto" w:fill="auto"/>
          </w:tcPr>
          <w:p w14:paraId="7ACC9E7C" w14:textId="0DDEF8CA" w:rsidR="00E137CF" w:rsidRDefault="00E137CF" w:rsidP="00E137CF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Rente-/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finansinnteker</w:t>
            </w:r>
            <w:proofErr w:type="spellEnd"/>
          </w:p>
        </w:tc>
        <w:tc>
          <w:tcPr>
            <w:tcW w:w="846" w:type="dxa"/>
            <w:shd w:val="clear" w:color="auto" w:fill="auto"/>
          </w:tcPr>
          <w:p w14:paraId="16E8F52F" w14:textId="77777777" w:rsidR="00E137CF" w:rsidRDefault="00E137CF" w:rsidP="00E137CF">
            <w:pPr>
              <w:tabs>
                <w:tab w:val="center" w:pos="4609"/>
              </w:tabs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34" w:type="dxa"/>
            <w:shd w:val="clear" w:color="auto" w:fill="auto"/>
          </w:tcPr>
          <w:p w14:paraId="0212C28D" w14:textId="52C10A87" w:rsidR="00E137CF" w:rsidRDefault="00E625B3" w:rsidP="00E137CF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87</w:t>
            </w:r>
          </w:p>
        </w:tc>
        <w:tc>
          <w:tcPr>
            <w:tcW w:w="1427" w:type="dxa"/>
            <w:shd w:val="clear" w:color="auto" w:fill="auto"/>
          </w:tcPr>
          <w:p w14:paraId="24BE50B9" w14:textId="309B91A8" w:rsidR="00E137CF" w:rsidRPr="00FF2319" w:rsidRDefault="00E137CF" w:rsidP="00E137CF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</w:t>
            </w:r>
          </w:p>
        </w:tc>
      </w:tr>
      <w:tr w:rsidR="00E137CF" w:rsidRPr="00324157" w14:paraId="120EAFCA" w14:textId="77777777" w:rsidTr="00FF2319">
        <w:trPr>
          <w:trHeight w:val="340"/>
        </w:trPr>
        <w:tc>
          <w:tcPr>
            <w:tcW w:w="5265" w:type="dxa"/>
            <w:shd w:val="clear" w:color="auto" w:fill="auto"/>
          </w:tcPr>
          <w:p w14:paraId="4470FF05" w14:textId="77777777" w:rsidR="00E137CF" w:rsidRPr="00324157" w:rsidRDefault="00E137CF" w:rsidP="00E137CF">
            <w:pPr>
              <w:tabs>
                <w:tab w:val="center" w:pos="4609"/>
              </w:tabs>
              <w:suppressAutoHyphens/>
              <w:rPr>
                <w:b/>
              </w:rPr>
            </w:pPr>
            <w:r w:rsidRPr="00324157">
              <w:rPr>
                <w:rFonts w:ascii="Calibri" w:hAnsi="Calibri" w:cs="Calibri"/>
                <w:sz w:val="20"/>
                <w:szCs w:val="20"/>
              </w:rPr>
              <w:t>Sum inntekter</w:t>
            </w:r>
          </w:p>
        </w:tc>
        <w:tc>
          <w:tcPr>
            <w:tcW w:w="846" w:type="dxa"/>
            <w:shd w:val="clear" w:color="auto" w:fill="auto"/>
          </w:tcPr>
          <w:p w14:paraId="3DF44A4B" w14:textId="77777777" w:rsidR="00E137CF" w:rsidRPr="00324157" w:rsidRDefault="00E137CF" w:rsidP="00E137CF">
            <w:pPr>
              <w:tabs>
                <w:tab w:val="center" w:pos="4609"/>
              </w:tabs>
              <w:suppressAutoHyphens/>
              <w:jc w:val="center"/>
              <w:rPr>
                <w:b/>
              </w:rPr>
            </w:pPr>
          </w:p>
        </w:tc>
        <w:tc>
          <w:tcPr>
            <w:tcW w:w="15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D2F32A" w14:textId="3405204F" w:rsidR="00E137CF" w:rsidRPr="00EB0C6D" w:rsidRDefault="0016241A" w:rsidP="00E137CF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67 847</w:t>
            </w: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AC77CE2" w14:textId="4FACC857" w:rsidR="00E137CF" w:rsidRPr="00EB0C6D" w:rsidRDefault="00E137CF" w:rsidP="00E137CF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57 705</w:t>
            </w:r>
          </w:p>
        </w:tc>
      </w:tr>
      <w:tr w:rsidR="00EB0C6D" w:rsidRPr="00324157" w14:paraId="3848E928" w14:textId="77777777" w:rsidTr="00FF2319">
        <w:trPr>
          <w:trHeight w:val="340"/>
        </w:trPr>
        <w:tc>
          <w:tcPr>
            <w:tcW w:w="5265" w:type="dxa"/>
            <w:shd w:val="clear" w:color="auto" w:fill="auto"/>
          </w:tcPr>
          <w:p w14:paraId="587A8903" w14:textId="77777777" w:rsidR="00324157" w:rsidRPr="00324157" w:rsidRDefault="00324157" w:rsidP="00324157">
            <w:pPr>
              <w:tabs>
                <w:tab w:val="center" w:pos="4609"/>
              </w:tabs>
              <w:suppressAutoHyphens/>
              <w:rPr>
                <w:b/>
              </w:rPr>
            </w:pPr>
          </w:p>
        </w:tc>
        <w:tc>
          <w:tcPr>
            <w:tcW w:w="846" w:type="dxa"/>
            <w:shd w:val="clear" w:color="auto" w:fill="auto"/>
          </w:tcPr>
          <w:p w14:paraId="6FE70D81" w14:textId="77777777" w:rsidR="00324157" w:rsidRPr="00324157" w:rsidRDefault="00324157" w:rsidP="00EB0C6D">
            <w:pPr>
              <w:tabs>
                <w:tab w:val="center" w:pos="4609"/>
              </w:tabs>
              <w:suppressAutoHyphens/>
              <w:jc w:val="center"/>
              <w:rPr>
                <w:b/>
              </w:rPr>
            </w:pPr>
          </w:p>
        </w:tc>
        <w:tc>
          <w:tcPr>
            <w:tcW w:w="1534" w:type="dxa"/>
            <w:tcBorders>
              <w:top w:val="single" w:sz="4" w:space="0" w:color="auto"/>
            </w:tcBorders>
            <w:shd w:val="clear" w:color="auto" w:fill="auto"/>
          </w:tcPr>
          <w:p w14:paraId="0DFE10C4" w14:textId="77777777" w:rsidR="00324157" w:rsidRPr="00324157" w:rsidRDefault="00324157" w:rsidP="00EB0C6D">
            <w:pPr>
              <w:tabs>
                <w:tab w:val="center" w:pos="4609"/>
              </w:tabs>
              <w:suppressAutoHyphens/>
              <w:jc w:val="right"/>
              <w:rPr>
                <w:b/>
              </w:rPr>
            </w:pPr>
          </w:p>
        </w:tc>
        <w:tc>
          <w:tcPr>
            <w:tcW w:w="1427" w:type="dxa"/>
            <w:tcBorders>
              <w:top w:val="single" w:sz="4" w:space="0" w:color="auto"/>
            </w:tcBorders>
            <w:shd w:val="clear" w:color="auto" w:fill="auto"/>
          </w:tcPr>
          <w:p w14:paraId="66D5EF44" w14:textId="77777777" w:rsidR="00324157" w:rsidRPr="00324157" w:rsidRDefault="00324157" w:rsidP="00EB0C6D">
            <w:pPr>
              <w:tabs>
                <w:tab w:val="center" w:pos="4609"/>
              </w:tabs>
              <w:suppressAutoHyphens/>
              <w:jc w:val="right"/>
              <w:rPr>
                <w:b/>
              </w:rPr>
            </w:pPr>
          </w:p>
        </w:tc>
      </w:tr>
      <w:tr w:rsidR="00EB0C6D" w:rsidRPr="00324157" w14:paraId="30E7A556" w14:textId="77777777" w:rsidTr="00FF2319">
        <w:trPr>
          <w:trHeight w:val="340"/>
        </w:trPr>
        <w:tc>
          <w:tcPr>
            <w:tcW w:w="5265" w:type="dxa"/>
            <w:shd w:val="clear" w:color="auto" w:fill="auto"/>
          </w:tcPr>
          <w:p w14:paraId="60257B1F" w14:textId="77777777" w:rsidR="00324157" w:rsidRPr="00324157" w:rsidRDefault="00324157" w:rsidP="00324157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b/>
                <w:sz w:val="20"/>
                <w:szCs w:val="20"/>
              </w:rPr>
            </w:pPr>
            <w:r w:rsidRPr="00324157">
              <w:rPr>
                <w:rFonts w:ascii="Calibri" w:hAnsi="Calibri" w:cs="Calibri"/>
                <w:b/>
                <w:sz w:val="22"/>
                <w:szCs w:val="20"/>
              </w:rPr>
              <w:t>UTGIFTER</w:t>
            </w:r>
          </w:p>
        </w:tc>
        <w:tc>
          <w:tcPr>
            <w:tcW w:w="846" w:type="dxa"/>
            <w:shd w:val="clear" w:color="auto" w:fill="auto"/>
          </w:tcPr>
          <w:p w14:paraId="18F13B11" w14:textId="77777777" w:rsidR="00324157" w:rsidRPr="00324157" w:rsidRDefault="00324157" w:rsidP="00EB0C6D">
            <w:pPr>
              <w:tabs>
                <w:tab w:val="center" w:pos="4609"/>
              </w:tabs>
              <w:suppressAutoHyphens/>
              <w:jc w:val="center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14:paraId="7973B6BE" w14:textId="77777777" w:rsidR="00324157" w:rsidRPr="00324157" w:rsidRDefault="00324157" w:rsidP="00EB0C6D">
            <w:pPr>
              <w:tabs>
                <w:tab w:val="center" w:pos="4609"/>
              </w:tabs>
              <w:suppressAutoHyphens/>
              <w:jc w:val="right"/>
              <w:rPr>
                <w:b/>
              </w:rPr>
            </w:pPr>
          </w:p>
        </w:tc>
        <w:tc>
          <w:tcPr>
            <w:tcW w:w="1427" w:type="dxa"/>
            <w:shd w:val="clear" w:color="auto" w:fill="auto"/>
          </w:tcPr>
          <w:p w14:paraId="6736805F" w14:textId="77777777" w:rsidR="00324157" w:rsidRPr="00324157" w:rsidRDefault="00324157" w:rsidP="00EB0C6D">
            <w:pPr>
              <w:tabs>
                <w:tab w:val="center" w:pos="4609"/>
              </w:tabs>
              <w:suppressAutoHyphens/>
              <w:jc w:val="right"/>
              <w:rPr>
                <w:b/>
              </w:rPr>
            </w:pPr>
          </w:p>
        </w:tc>
      </w:tr>
      <w:tr w:rsidR="00EB0C6D" w:rsidRPr="00324157" w14:paraId="513C83B0" w14:textId="77777777" w:rsidTr="00FF2319">
        <w:trPr>
          <w:trHeight w:val="340"/>
        </w:trPr>
        <w:tc>
          <w:tcPr>
            <w:tcW w:w="5265" w:type="dxa"/>
            <w:shd w:val="clear" w:color="auto" w:fill="auto"/>
          </w:tcPr>
          <w:p w14:paraId="41BEB281" w14:textId="77777777" w:rsidR="00324157" w:rsidRPr="00324157" w:rsidRDefault="00324157" w:rsidP="00EB0C6D">
            <w:pPr>
              <w:tabs>
                <w:tab w:val="center" w:pos="4609"/>
              </w:tabs>
              <w:suppressAutoHyphens/>
              <w:rPr>
                <w:b/>
              </w:rPr>
            </w:pPr>
          </w:p>
        </w:tc>
        <w:tc>
          <w:tcPr>
            <w:tcW w:w="846" w:type="dxa"/>
            <w:shd w:val="clear" w:color="auto" w:fill="auto"/>
          </w:tcPr>
          <w:p w14:paraId="4BD2C5AC" w14:textId="77777777" w:rsidR="00324157" w:rsidRPr="00324157" w:rsidRDefault="00324157" w:rsidP="00EB0C6D">
            <w:pPr>
              <w:tabs>
                <w:tab w:val="center" w:pos="4609"/>
              </w:tabs>
              <w:suppressAutoHyphens/>
              <w:jc w:val="center"/>
              <w:rPr>
                <w:b/>
              </w:rPr>
            </w:pPr>
          </w:p>
        </w:tc>
        <w:tc>
          <w:tcPr>
            <w:tcW w:w="1534" w:type="dxa"/>
            <w:shd w:val="clear" w:color="auto" w:fill="auto"/>
          </w:tcPr>
          <w:p w14:paraId="6FF623E9" w14:textId="77777777" w:rsidR="00324157" w:rsidRPr="00324157" w:rsidRDefault="00324157" w:rsidP="00EB0C6D">
            <w:pPr>
              <w:tabs>
                <w:tab w:val="center" w:pos="4609"/>
              </w:tabs>
              <w:suppressAutoHyphens/>
              <w:jc w:val="right"/>
              <w:rPr>
                <w:b/>
              </w:rPr>
            </w:pPr>
          </w:p>
        </w:tc>
        <w:tc>
          <w:tcPr>
            <w:tcW w:w="1427" w:type="dxa"/>
            <w:shd w:val="clear" w:color="auto" w:fill="auto"/>
          </w:tcPr>
          <w:p w14:paraId="50CC85F9" w14:textId="77777777" w:rsidR="00324157" w:rsidRPr="00324157" w:rsidRDefault="00324157" w:rsidP="00EB0C6D">
            <w:pPr>
              <w:tabs>
                <w:tab w:val="center" w:pos="4609"/>
              </w:tabs>
              <w:suppressAutoHyphens/>
              <w:jc w:val="right"/>
              <w:rPr>
                <w:b/>
              </w:rPr>
            </w:pPr>
          </w:p>
        </w:tc>
      </w:tr>
      <w:tr w:rsidR="000679EB" w:rsidRPr="00324157" w14:paraId="434B2FE3" w14:textId="77777777" w:rsidTr="00FF2319">
        <w:trPr>
          <w:trHeight w:val="340"/>
        </w:trPr>
        <w:tc>
          <w:tcPr>
            <w:tcW w:w="5265" w:type="dxa"/>
            <w:shd w:val="clear" w:color="auto" w:fill="auto"/>
          </w:tcPr>
          <w:p w14:paraId="1994D5CD" w14:textId="77777777" w:rsidR="000679EB" w:rsidRDefault="000679EB" w:rsidP="000679E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Varer for videresalg</w:t>
            </w:r>
          </w:p>
        </w:tc>
        <w:tc>
          <w:tcPr>
            <w:tcW w:w="846" w:type="dxa"/>
            <w:shd w:val="clear" w:color="auto" w:fill="auto"/>
          </w:tcPr>
          <w:p w14:paraId="7DDACB4C" w14:textId="77777777" w:rsidR="000679EB" w:rsidRPr="00EB0C6D" w:rsidRDefault="000679EB" w:rsidP="000679EB">
            <w:pPr>
              <w:tabs>
                <w:tab w:val="center" w:pos="4609"/>
              </w:tabs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34" w:type="dxa"/>
            <w:shd w:val="clear" w:color="auto" w:fill="auto"/>
          </w:tcPr>
          <w:p w14:paraId="4DB61ACB" w14:textId="63582866" w:rsidR="000679EB" w:rsidRDefault="00E77DCE" w:rsidP="000679E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8 254</w:t>
            </w:r>
          </w:p>
        </w:tc>
        <w:tc>
          <w:tcPr>
            <w:tcW w:w="1427" w:type="dxa"/>
            <w:shd w:val="clear" w:color="auto" w:fill="auto"/>
          </w:tcPr>
          <w:p w14:paraId="5E2EC512" w14:textId="15882974" w:rsidR="000679EB" w:rsidRDefault="000679EB" w:rsidP="000679E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</w:tr>
      <w:tr w:rsidR="000679EB" w:rsidRPr="00324157" w14:paraId="4711F1B2" w14:textId="77777777" w:rsidTr="00FF2319">
        <w:trPr>
          <w:trHeight w:val="340"/>
        </w:trPr>
        <w:tc>
          <w:tcPr>
            <w:tcW w:w="5265" w:type="dxa"/>
            <w:shd w:val="clear" w:color="auto" w:fill="auto"/>
          </w:tcPr>
          <w:p w14:paraId="3678E3F8" w14:textId="77777777" w:rsidR="000679EB" w:rsidRPr="00324157" w:rsidRDefault="000679EB" w:rsidP="000679E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Pokaler</w:t>
            </w:r>
          </w:p>
        </w:tc>
        <w:tc>
          <w:tcPr>
            <w:tcW w:w="846" w:type="dxa"/>
            <w:shd w:val="clear" w:color="auto" w:fill="auto"/>
          </w:tcPr>
          <w:p w14:paraId="56CE6607" w14:textId="77777777" w:rsidR="000679EB" w:rsidRPr="00EB0C6D" w:rsidRDefault="000679EB" w:rsidP="000679EB">
            <w:pPr>
              <w:tabs>
                <w:tab w:val="center" w:pos="4609"/>
              </w:tabs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34" w:type="dxa"/>
            <w:shd w:val="clear" w:color="auto" w:fill="auto"/>
          </w:tcPr>
          <w:p w14:paraId="472CF894" w14:textId="58B65BA2" w:rsidR="000679EB" w:rsidRPr="00EB0C6D" w:rsidRDefault="00797B00" w:rsidP="000679E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  <w:tc>
          <w:tcPr>
            <w:tcW w:w="1427" w:type="dxa"/>
            <w:shd w:val="clear" w:color="auto" w:fill="auto"/>
          </w:tcPr>
          <w:p w14:paraId="23491E09" w14:textId="7206E970" w:rsidR="000679EB" w:rsidRPr="00EB0C6D" w:rsidRDefault="000679EB" w:rsidP="000679E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</w:tr>
      <w:tr w:rsidR="000679EB" w:rsidRPr="00324157" w14:paraId="5E784B23" w14:textId="77777777" w:rsidTr="00FF2319">
        <w:trPr>
          <w:trHeight w:val="340"/>
        </w:trPr>
        <w:tc>
          <w:tcPr>
            <w:tcW w:w="5265" w:type="dxa"/>
            <w:shd w:val="clear" w:color="auto" w:fill="auto"/>
          </w:tcPr>
          <w:p w14:paraId="16721CDF" w14:textId="4B54B204" w:rsidR="000679EB" w:rsidRDefault="000679EB" w:rsidP="000679E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Trykking av kart</w:t>
            </w:r>
            <w:r w:rsidR="006252EB">
              <w:rPr>
                <w:rFonts w:ascii="Calibri" w:hAnsi="Calibri" w:cs="Calibri"/>
                <w:sz w:val="20"/>
                <w:szCs w:val="20"/>
              </w:rPr>
              <w:t xml:space="preserve"> / kostnader </w:t>
            </w:r>
            <w:r w:rsidR="00987AD3">
              <w:rPr>
                <w:rFonts w:ascii="Calibri" w:hAnsi="Calibri" w:cs="Calibri"/>
                <w:sz w:val="20"/>
                <w:szCs w:val="20"/>
              </w:rPr>
              <w:t>Tur-o på nett</w:t>
            </w:r>
          </w:p>
        </w:tc>
        <w:tc>
          <w:tcPr>
            <w:tcW w:w="846" w:type="dxa"/>
            <w:shd w:val="clear" w:color="auto" w:fill="auto"/>
          </w:tcPr>
          <w:p w14:paraId="32CA5D5F" w14:textId="77777777" w:rsidR="000679EB" w:rsidRPr="00EB0C6D" w:rsidRDefault="000679EB" w:rsidP="000679EB">
            <w:pPr>
              <w:tabs>
                <w:tab w:val="center" w:pos="4609"/>
              </w:tabs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34" w:type="dxa"/>
            <w:shd w:val="clear" w:color="auto" w:fill="auto"/>
          </w:tcPr>
          <w:p w14:paraId="186CCE7F" w14:textId="73293C95" w:rsidR="000679EB" w:rsidRDefault="00605353" w:rsidP="000679E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5 17</w:t>
            </w:r>
            <w:r w:rsidR="005E4228">
              <w:rPr>
                <w:rFonts w:ascii="Calibri" w:hAnsi="Calibri" w:cs="Calibri"/>
                <w:sz w:val="20"/>
                <w:szCs w:val="20"/>
              </w:rPr>
              <w:t>7</w:t>
            </w:r>
          </w:p>
        </w:tc>
        <w:tc>
          <w:tcPr>
            <w:tcW w:w="1427" w:type="dxa"/>
            <w:shd w:val="clear" w:color="auto" w:fill="auto"/>
          </w:tcPr>
          <w:p w14:paraId="213A8E78" w14:textId="57200CA6" w:rsidR="000679EB" w:rsidRDefault="000679EB" w:rsidP="000679E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3 938</w:t>
            </w:r>
          </w:p>
        </w:tc>
      </w:tr>
      <w:tr w:rsidR="000679EB" w:rsidRPr="00324157" w14:paraId="12044A18" w14:textId="77777777" w:rsidTr="00FF2319">
        <w:trPr>
          <w:trHeight w:val="340"/>
        </w:trPr>
        <w:tc>
          <w:tcPr>
            <w:tcW w:w="5265" w:type="dxa"/>
            <w:shd w:val="clear" w:color="auto" w:fill="auto"/>
          </w:tcPr>
          <w:p w14:paraId="47E76ABC" w14:textId="77777777" w:rsidR="000679EB" w:rsidRPr="00324157" w:rsidRDefault="000679EB" w:rsidP="000679E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Øvrige driftsutgifter</w:t>
            </w:r>
          </w:p>
        </w:tc>
        <w:tc>
          <w:tcPr>
            <w:tcW w:w="846" w:type="dxa"/>
            <w:shd w:val="clear" w:color="auto" w:fill="auto"/>
          </w:tcPr>
          <w:p w14:paraId="13F69327" w14:textId="77777777" w:rsidR="000679EB" w:rsidRPr="00EB0C6D" w:rsidRDefault="000679EB" w:rsidP="000679EB">
            <w:pPr>
              <w:tabs>
                <w:tab w:val="center" w:pos="4609"/>
              </w:tabs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</w:t>
            </w:r>
          </w:p>
        </w:tc>
        <w:tc>
          <w:tcPr>
            <w:tcW w:w="1534" w:type="dxa"/>
            <w:shd w:val="clear" w:color="auto" w:fill="auto"/>
          </w:tcPr>
          <w:p w14:paraId="7578055F" w14:textId="0CEB48C6" w:rsidR="000679EB" w:rsidRPr="00EB0C6D" w:rsidRDefault="004C5DC5" w:rsidP="000679E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17 837</w:t>
            </w:r>
          </w:p>
        </w:tc>
        <w:tc>
          <w:tcPr>
            <w:tcW w:w="1427" w:type="dxa"/>
            <w:shd w:val="clear" w:color="auto" w:fill="auto"/>
          </w:tcPr>
          <w:p w14:paraId="18731549" w14:textId="20FC8ACE" w:rsidR="000679EB" w:rsidRPr="00EB0C6D" w:rsidRDefault="00486FD7" w:rsidP="000679E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40 722</w:t>
            </w:r>
          </w:p>
        </w:tc>
      </w:tr>
      <w:tr w:rsidR="003A5351" w:rsidRPr="00324157" w14:paraId="3FCD25A9" w14:textId="77777777" w:rsidTr="00FF2319">
        <w:trPr>
          <w:trHeight w:val="340"/>
        </w:trPr>
        <w:tc>
          <w:tcPr>
            <w:tcW w:w="5265" w:type="dxa"/>
            <w:shd w:val="clear" w:color="auto" w:fill="auto"/>
          </w:tcPr>
          <w:p w14:paraId="54B7E2FE" w14:textId="6EF09CF0" w:rsidR="003A5351" w:rsidRDefault="003A5351" w:rsidP="000679E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Tegning nye grunnlagskart</w:t>
            </w:r>
          </w:p>
        </w:tc>
        <w:tc>
          <w:tcPr>
            <w:tcW w:w="846" w:type="dxa"/>
            <w:shd w:val="clear" w:color="auto" w:fill="auto"/>
          </w:tcPr>
          <w:p w14:paraId="2D8C14E6" w14:textId="77777777" w:rsidR="003A5351" w:rsidRDefault="003A5351" w:rsidP="000679EB">
            <w:pPr>
              <w:tabs>
                <w:tab w:val="center" w:pos="4609"/>
              </w:tabs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34" w:type="dxa"/>
            <w:shd w:val="clear" w:color="auto" w:fill="auto"/>
          </w:tcPr>
          <w:p w14:paraId="720A813C" w14:textId="2AE653DC" w:rsidR="003A5351" w:rsidRDefault="00AF2D3E" w:rsidP="000679E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52 500</w:t>
            </w:r>
          </w:p>
        </w:tc>
        <w:tc>
          <w:tcPr>
            <w:tcW w:w="1427" w:type="dxa"/>
            <w:shd w:val="clear" w:color="auto" w:fill="auto"/>
          </w:tcPr>
          <w:p w14:paraId="180CD828" w14:textId="612BF87F" w:rsidR="003A5351" w:rsidRDefault="00AF2D3E" w:rsidP="000679E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</w:tr>
      <w:tr w:rsidR="004E3656" w:rsidRPr="00324157" w14:paraId="2FD359B0" w14:textId="77777777" w:rsidTr="00FF2319">
        <w:trPr>
          <w:trHeight w:val="340"/>
        </w:trPr>
        <w:tc>
          <w:tcPr>
            <w:tcW w:w="5265" w:type="dxa"/>
            <w:shd w:val="clear" w:color="auto" w:fill="auto"/>
          </w:tcPr>
          <w:p w14:paraId="631D9C83" w14:textId="0E4601E9" w:rsidR="004E3656" w:rsidRDefault="004E3656" w:rsidP="000679E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Kjøp av inventar</w:t>
            </w:r>
            <w:r w:rsidR="00325040">
              <w:rPr>
                <w:rFonts w:ascii="Calibri" w:hAnsi="Calibri" w:cs="Calibri"/>
                <w:sz w:val="20"/>
                <w:szCs w:val="20"/>
              </w:rPr>
              <w:t>/utstyr</w:t>
            </w:r>
          </w:p>
        </w:tc>
        <w:tc>
          <w:tcPr>
            <w:tcW w:w="846" w:type="dxa"/>
            <w:shd w:val="clear" w:color="auto" w:fill="auto"/>
          </w:tcPr>
          <w:p w14:paraId="020A4BA0" w14:textId="77777777" w:rsidR="004E3656" w:rsidRDefault="004E3656" w:rsidP="000679EB">
            <w:pPr>
              <w:tabs>
                <w:tab w:val="center" w:pos="4609"/>
              </w:tabs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34" w:type="dxa"/>
            <w:shd w:val="clear" w:color="auto" w:fill="auto"/>
          </w:tcPr>
          <w:p w14:paraId="6003DA2B" w14:textId="2C646F07" w:rsidR="004E3656" w:rsidRDefault="00325040" w:rsidP="000679E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6 787</w:t>
            </w:r>
          </w:p>
        </w:tc>
        <w:tc>
          <w:tcPr>
            <w:tcW w:w="1427" w:type="dxa"/>
            <w:shd w:val="clear" w:color="auto" w:fill="auto"/>
          </w:tcPr>
          <w:p w14:paraId="0ED58170" w14:textId="196E2703" w:rsidR="00325040" w:rsidRDefault="00325040" w:rsidP="00325040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</w:tr>
      <w:tr w:rsidR="000679EB" w:rsidRPr="00324157" w14:paraId="0D76DEB8" w14:textId="77777777" w:rsidTr="00FF2319">
        <w:trPr>
          <w:trHeight w:val="340"/>
        </w:trPr>
        <w:tc>
          <w:tcPr>
            <w:tcW w:w="5265" w:type="dxa"/>
            <w:shd w:val="clear" w:color="auto" w:fill="auto"/>
          </w:tcPr>
          <w:p w14:paraId="499B3384" w14:textId="77777777" w:rsidR="000679EB" w:rsidRDefault="000679EB" w:rsidP="000679E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Finanskostnader</w:t>
            </w:r>
          </w:p>
        </w:tc>
        <w:tc>
          <w:tcPr>
            <w:tcW w:w="846" w:type="dxa"/>
            <w:shd w:val="clear" w:color="auto" w:fill="auto"/>
          </w:tcPr>
          <w:p w14:paraId="62141CA7" w14:textId="77777777" w:rsidR="000679EB" w:rsidRPr="00EB0C6D" w:rsidRDefault="000679EB" w:rsidP="000679EB">
            <w:pPr>
              <w:tabs>
                <w:tab w:val="center" w:pos="4609"/>
              </w:tabs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34" w:type="dxa"/>
            <w:shd w:val="clear" w:color="auto" w:fill="auto"/>
          </w:tcPr>
          <w:p w14:paraId="389C1A5F" w14:textId="3D148778" w:rsidR="000679EB" w:rsidRDefault="005A5C40" w:rsidP="000679E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  <w:tc>
          <w:tcPr>
            <w:tcW w:w="1427" w:type="dxa"/>
            <w:shd w:val="clear" w:color="auto" w:fill="auto"/>
          </w:tcPr>
          <w:p w14:paraId="57AC70F9" w14:textId="73EA58D4" w:rsidR="000679EB" w:rsidRDefault="000679EB" w:rsidP="000679E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</w:t>
            </w:r>
          </w:p>
        </w:tc>
      </w:tr>
      <w:tr w:rsidR="000679EB" w:rsidRPr="00324157" w14:paraId="77F028B6" w14:textId="77777777" w:rsidTr="00FF2319">
        <w:trPr>
          <w:trHeight w:val="340"/>
        </w:trPr>
        <w:tc>
          <w:tcPr>
            <w:tcW w:w="5265" w:type="dxa"/>
            <w:shd w:val="clear" w:color="auto" w:fill="auto"/>
          </w:tcPr>
          <w:p w14:paraId="244AFFA7" w14:textId="77777777" w:rsidR="000679EB" w:rsidRPr="00324157" w:rsidRDefault="000679EB" w:rsidP="000679E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 w:rsidRPr="00324157">
              <w:rPr>
                <w:rFonts w:ascii="Calibri" w:hAnsi="Calibri" w:cs="Calibri"/>
                <w:sz w:val="20"/>
                <w:szCs w:val="20"/>
              </w:rPr>
              <w:t>Sum utgifter</w:t>
            </w:r>
          </w:p>
        </w:tc>
        <w:tc>
          <w:tcPr>
            <w:tcW w:w="846" w:type="dxa"/>
            <w:shd w:val="clear" w:color="auto" w:fill="auto"/>
          </w:tcPr>
          <w:p w14:paraId="6C3E7618" w14:textId="77777777" w:rsidR="000679EB" w:rsidRPr="00EB0C6D" w:rsidRDefault="000679EB" w:rsidP="000679EB">
            <w:pPr>
              <w:tabs>
                <w:tab w:val="center" w:pos="4609"/>
              </w:tabs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455B0D" w14:textId="3EC5BD39" w:rsidR="000679EB" w:rsidRPr="00EB0C6D" w:rsidRDefault="00BD7A3A" w:rsidP="000679E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90 555</w:t>
            </w: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6C2BD98" w14:textId="4F99811D" w:rsidR="000679EB" w:rsidRPr="00EB0C6D" w:rsidRDefault="00486FD7" w:rsidP="000679E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44 660</w:t>
            </w:r>
          </w:p>
        </w:tc>
      </w:tr>
      <w:tr w:rsidR="000679EB" w:rsidRPr="00324157" w14:paraId="2BEF8BBB" w14:textId="77777777" w:rsidTr="00FF2319">
        <w:trPr>
          <w:trHeight w:val="340"/>
        </w:trPr>
        <w:tc>
          <w:tcPr>
            <w:tcW w:w="5265" w:type="dxa"/>
            <w:shd w:val="clear" w:color="auto" w:fill="auto"/>
          </w:tcPr>
          <w:p w14:paraId="5356CCAC" w14:textId="77777777" w:rsidR="000679EB" w:rsidRPr="00324157" w:rsidRDefault="000679EB" w:rsidP="000679E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46" w:type="dxa"/>
            <w:shd w:val="clear" w:color="auto" w:fill="auto"/>
          </w:tcPr>
          <w:p w14:paraId="43F6B462" w14:textId="77777777" w:rsidR="000679EB" w:rsidRPr="00EB0C6D" w:rsidRDefault="000679EB" w:rsidP="000679EB">
            <w:pPr>
              <w:tabs>
                <w:tab w:val="center" w:pos="4609"/>
              </w:tabs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34" w:type="dxa"/>
            <w:tcBorders>
              <w:top w:val="single" w:sz="4" w:space="0" w:color="auto"/>
            </w:tcBorders>
            <w:shd w:val="clear" w:color="auto" w:fill="auto"/>
          </w:tcPr>
          <w:p w14:paraId="6A72DB88" w14:textId="77777777" w:rsidR="000679EB" w:rsidRPr="00EB0C6D" w:rsidRDefault="000679EB" w:rsidP="000679E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27" w:type="dxa"/>
            <w:tcBorders>
              <w:top w:val="single" w:sz="4" w:space="0" w:color="auto"/>
            </w:tcBorders>
            <w:shd w:val="clear" w:color="auto" w:fill="auto"/>
          </w:tcPr>
          <w:p w14:paraId="535CD8A1" w14:textId="77777777" w:rsidR="000679EB" w:rsidRPr="00EB0C6D" w:rsidRDefault="000679EB" w:rsidP="000679E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0679EB" w:rsidRPr="00324157" w14:paraId="4A81160E" w14:textId="77777777" w:rsidTr="00FF2319">
        <w:trPr>
          <w:trHeight w:val="340"/>
        </w:trPr>
        <w:tc>
          <w:tcPr>
            <w:tcW w:w="5265" w:type="dxa"/>
            <w:shd w:val="clear" w:color="auto" w:fill="auto"/>
          </w:tcPr>
          <w:p w14:paraId="1FD04659" w14:textId="02A8E982" w:rsidR="000679EB" w:rsidRPr="00324157" w:rsidRDefault="000679EB" w:rsidP="000679E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 w:rsidRPr="00324157">
              <w:rPr>
                <w:rFonts w:ascii="Calibri" w:hAnsi="Calibri" w:cs="Calibri"/>
                <w:sz w:val="20"/>
                <w:szCs w:val="20"/>
              </w:rPr>
              <w:t>Overskudd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(+) </w:t>
            </w:r>
            <w:r w:rsidRPr="00324157">
              <w:rPr>
                <w:rFonts w:ascii="Calibri" w:hAnsi="Calibri" w:cs="Calibri"/>
                <w:sz w:val="20"/>
                <w:szCs w:val="20"/>
              </w:rPr>
              <w:t>/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24157">
              <w:rPr>
                <w:rFonts w:ascii="Calibri" w:hAnsi="Calibri" w:cs="Calibri"/>
                <w:sz w:val="20"/>
                <w:szCs w:val="20"/>
              </w:rPr>
              <w:t>underskudd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(-)</w:t>
            </w:r>
          </w:p>
        </w:tc>
        <w:tc>
          <w:tcPr>
            <w:tcW w:w="846" w:type="dxa"/>
            <w:shd w:val="clear" w:color="auto" w:fill="auto"/>
          </w:tcPr>
          <w:p w14:paraId="14278DC4" w14:textId="77777777" w:rsidR="000679EB" w:rsidRPr="00EB0C6D" w:rsidRDefault="000679EB" w:rsidP="000679EB">
            <w:pPr>
              <w:tabs>
                <w:tab w:val="center" w:pos="4609"/>
              </w:tabs>
              <w:suppressAutoHyphens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34" w:type="dxa"/>
            <w:shd w:val="clear" w:color="auto" w:fill="auto"/>
          </w:tcPr>
          <w:p w14:paraId="4C764BFA" w14:textId="7EFA0053" w:rsidR="000679EB" w:rsidRPr="00EB0C6D" w:rsidRDefault="006A6838" w:rsidP="000679E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</w:t>
            </w:r>
            <w:r w:rsidR="00BD7A3A">
              <w:rPr>
                <w:rFonts w:ascii="Calibri" w:hAnsi="Calibri" w:cs="Calibri"/>
                <w:sz w:val="20"/>
                <w:szCs w:val="20"/>
              </w:rPr>
              <w:t>22 708</w:t>
            </w:r>
          </w:p>
        </w:tc>
        <w:tc>
          <w:tcPr>
            <w:tcW w:w="1427" w:type="dxa"/>
            <w:shd w:val="clear" w:color="auto" w:fill="auto"/>
          </w:tcPr>
          <w:p w14:paraId="714DA35D" w14:textId="6DFB4A63" w:rsidR="00BE36DF" w:rsidRPr="00EB0C6D" w:rsidRDefault="00BE36DF" w:rsidP="00BE36DF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13 045</w:t>
            </w:r>
          </w:p>
        </w:tc>
      </w:tr>
    </w:tbl>
    <w:p w14:paraId="5537E6E2" w14:textId="77777777" w:rsidR="008349AF" w:rsidRDefault="008349AF" w:rsidP="004D1BAC">
      <w:pPr>
        <w:tabs>
          <w:tab w:val="center" w:pos="4609"/>
        </w:tabs>
        <w:suppressAutoHyphens/>
        <w:rPr>
          <w:b/>
        </w:rPr>
      </w:pPr>
    </w:p>
    <w:p w14:paraId="5CA15719" w14:textId="77777777" w:rsidR="008349AF" w:rsidRDefault="008349AF" w:rsidP="004D1BAC">
      <w:pPr>
        <w:tabs>
          <w:tab w:val="center" w:pos="4609"/>
        </w:tabs>
        <w:suppressAutoHyphens/>
        <w:rPr>
          <w:b/>
        </w:rPr>
      </w:pPr>
    </w:p>
    <w:p w14:paraId="3497429C" w14:textId="77777777" w:rsidR="00324157" w:rsidRDefault="00324157" w:rsidP="004D1BAC">
      <w:pPr>
        <w:tabs>
          <w:tab w:val="center" w:pos="4609"/>
        </w:tabs>
        <w:suppressAutoHyphens/>
        <w:rPr>
          <w:rFonts w:ascii="Arial" w:hAnsi="Arial" w:cs="Arial"/>
          <w:color w:val="303030"/>
          <w:sz w:val="18"/>
          <w:szCs w:val="18"/>
        </w:rPr>
      </w:pPr>
    </w:p>
    <w:tbl>
      <w:tblPr>
        <w:tblW w:w="9713" w:type="dxa"/>
        <w:tblLook w:val="04A0" w:firstRow="1" w:lastRow="0" w:firstColumn="1" w:lastColumn="0" w:noHBand="0" w:noVBand="1"/>
      </w:tblPr>
      <w:tblGrid>
        <w:gridCol w:w="2122"/>
        <w:gridCol w:w="1247"/>
        <w:gridCol w:w="1623"/>
        <w:gridCol w:w="1623"/>
        <w:gridCol w:w="1549"/>
        <w:gridCol w:w="1549"/>
      </w:tblGrid>
      <w:tr w:rsidR="00A43DAF" w:rsidRPr="00BD4939" w14:paraId="5D1D7C38" w14:textId="77777777" w:rsidTr="00AC789A">
        <w:trPr>
          <w:trHeight w:val="340"/>
        </w:trPr>
        <w:tc>
          <w:tcPr>
            <w:tcW w:w="2122" w:type="dxa"/>
            <w:shd w:val="clear" w:color="auto" w:fill="auto"/>
          </w:tcPr>
          <w:p w14:paraId="29E31D0F" w14:textId="77777777" w:rsidR="00A43DAF" w:rsidRPr="00BD4939" w:rsidRDefault="00A43DAF" w:rsidP="00BD4939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b/>
                <w:sz w:val="22"/>
                <w:szCs w:val="20"/>
              </w:rPr>
            </w:pPr>
            <w:r w:rsidRPr="00BD4939">
              <w:rPr>
                <w:rFonts w:ascii="Calibri" w:hAnsi="Calibri" w:cs="Calibri"/>
                <w:b/>
                <w:sz w:val="22"/>
                <w:szCs w:val="20"/>
              </w:rPr>
              <w:t>STATUS</w:t>
            </w:r>
          </w:p>
          <w:p w14:paraId="08DE9FBF" w14:textId="77777777" w:rsidR="00A43DAF" w:rsidRPr="00BD4939" w:rsidRDefault="00A43DAF" w:rsidP="00BD4939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1247" w:type="dxa"/>
            <w:shd w:val="clear" w:color="auto" w:fill="auto"/>
          </w:tcPr>
          <w:p w14:paraId="5FA306F3" w14:textId="77777777" w:rsidR="00A43DAF" w:rsidRPr="00BD4939" w:rsidRDefault="00A43DAF" w:rsidP="00BD4939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1623" w:type="dxa"/>
          </w:tcPr>
          <w:p w14:paraId="0C4E8AB2" w14:textId="77777777" w:rsidR="00A43DAF" w:rsidRPr="00BD4939" w:rsidRDefault="00A43DAF" w:rsidP="00BD4939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b/>
                <w:sz w:val="22"/>
                <w:szCs w:val="20"/>
              </w:rPr>
            </w:pPr>
          </w:p>
        </w:tc>
        <w:tc>
          <w:tcPr>
            <w:tcW w:w="1623" w:type="dxa"/>
            <w:shd w:val="clear" w:color="auto" w:fill="auto"/>
          </w:tcPr>
          <w:p w14:paraId="3C2B9027" w14:textId="77777777" w:rsidR="00A43DAF" w:rsidRPr="00BD4939" w:rsidRDefault="00A43DAF" w:rsidP="00BD4939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b/>
                <w:sz w:val="22"/>
                <w:szCs w:val="20"/>
              </w:rPr>
            </w:pPr>
          </w:p>
        </w:tc>
        <w:tc>
          <w:tcPr>
            <w:tcW w:w="1549" w:type="dxa"/>
            <w:shd w:val="clear" w:color="auto" w:fill="auto"/>
          </w:tcPr>
          <w:p w14:paraId="6E45F890" w14:textId="77777777" w:rsidR="00A43DAF" w:rsidRPr="00BD4939" w:rsidRDefault="00A43DAF" w:rsidP="00BD4939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b/>
                <w:sz w:val="22"/>
                <w:szCs w:val="20"/>
              </w:rPr>
            </w:pPr>
          </w:p>
        </w:tc>
        <w:tc>
          <w:tcPr>
            <w:tcW w:w="1549" w:type="dxa"/>
            <w:shd w:val="clear" w:color="auto" w:fill="auto"/>
          </w:tcPr>
          <w:p w14:paraId="0D5DA8B2" w14:textId="77777777" w:rsidR="00A43DAF" w:rsidRPr="00BD4939" w:rsidRDefault="00A43DAF" w:rsidP="00BD4939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b/>
                <w:sz w:val="22"/>
                <w:szCs w:val="20"/>
              </w:rPr>
            </w:pPr>
          </w:p>
        </w:tc>
      </w:tr>
      <w:tr w:rsidR="00A43DAF" w:rsidRPr="00BD4939" w14:paraId="14246442" w14:textId="77777777" w:rsidTr="00AC789A">
        <w:trPr>
          <w:trHeight w:val="340"/>
        </w:trPr>
        <w:tc>
          <w:tcPr>
            <w:tcW w:w="2122" w:type="dxa"/>
            <w:shd w:val="clear" w:color="auto" w:fill="auto"/>
          </w:tcPr>
          <w:p w14:paraId="4F335C17" w14:textId="37958332" w:rsidR="00A43DAF" w:rsidRPr="00BD4939" w:rsidRDefault="00A43DAF" w:rsidP="004A203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 w:rsidRPr="00BD4939">
              <w:rPr>
                <w:rFonts w:ascii="Calibri" w:hAnsi="Calibri" w:cs="Calibri"/>
                <w:sz w:val="20"/>
                <w:szCs w:val="20"/>
              </w:rPr>
              <w:t xml:space="preserve">Bank pr. </w:t>
            </w:r>
            <w:r>
              <w:rPr>
                <w:rFonts w:ascii="Calibri" w:hAnsi="Calibri" w:cs="Calibri"/>
                <w:sz w:val="20"/>
                <w:szCs w:val="20"/>
              </w:rPr>
              <w:t>31</w:t>
            </w:r>
            <w:r w:rsidRPr="00BD4939">
              <w:rPr>
                <w:rFonts w:ascii="Calibri" w:hAnsi="Calibri" w:cs="Calibri"/>
                <w:sz w:val="20"/>
                <w:szCs w:val="20"/>
              </w:rPr>
              <w:t>.</w:t>
            </w:r>
            <w:r>
              <w:rPr>
                <w:rFonts w:ascii="Calibri" w:hAnsi="Calibri" w:cs="Calibri"/>
                <w:sz w:val="20"/>
                <w:szCs w:val="20"/>
              </w:rPr>
              <w:t>12</w:t>
            </w:r>
            <w:r w:rsidRPr="00BD4939">
              <w:rPr>
                <w:rFonts w:ascii="Calibri" w:hAnsi="Calibri" w:cs="Calibri"/>
                <w:sz w:val="20"/>
                <w:szCs w:val="20"/>
              </w:rPr>
              <w:t>.</w:t>
            </w:r>
            <w:r w:rsidR="00DA2251">
              <w:rPr>
                <w:rFonts w:ascii="Calibri" w:hAnsi="Calibri" w:cs="Calibri"/>
                <w:sz w:val="20"/>
                <w:szCs w:val="20"/>
              </w:rPr>
              <w:t>2</w:t>
            </w:r>
            <w:r w:rsidR="00AD4F50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1247" w:type="dxa"/>
            <w:shd w:val="clear" w:color="auto" w:fill="auto"/>
          </w:tcPr>
          <w:p w14:paraId="0060BFD7" w14:textId="61A981D6" w:rsidR="00A43DAF" w:rsidRPr="00BD4939" w:rsidRDefault="00C54732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97 8</w:t>
            </w:r>
            <w:r w:rsidR="00AD4F50">
              <w:rPr>
                <w:rFonts w:ascii="Calibri" w:hAnsi="Calibri" w:cs="Calibri"/>
                <w:sz w:val="20"/>
                <w:szCs w:val="20"/>
              </w:rPr>
              <w:t>00</w:t>
            </w:r>
            <w:r w:rsidR="00186DEC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1623" w:type="dxa"/>
          </w:tcPr>
          <w:p w14:paraId="1AAC5AA6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</w:tcPr>
          <w:p w14:paraId="611E46FB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1549" w:type="dxa"/>
            <w:shd w:val="clear" w:color="auto" w:fill="auto"/>
          </w:tcPr>
          <w:p w14:paraId="6195E7A0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49" w:type="dxa"/>
            <w:shd w:val="clear" w:color="auto" w:fill="auto"/>
          </w:tcPr>
          <w:p w14:paraId="4EE3CC60" w14:textId="77777777" w:rsidR="00A43DAF" w:rsidRPr="00BD4939" w:rsidRDefault="00A43DAF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DA2251" w:rsidRPr="00BD4939" w14:paraId="0A39F394" w14:textId="77777777" w:rsidTr="00AC789A">
        <w:trPr>
          <w:trHeight w:val="340"/>
        </w:trPr>
        <w:tc>
          <w:tcPr>
            <w:tcW w:w="2122" w:type="dxa"/>
            <w:shd w:val="clear" w:color="auto" w:fill="auto"/>
          </w:tcPr>
          <w:p w14:paraId="5326E23C" w14:textId="3AA43F23" w:rsidR="00DA2251" w:rsidRPr="00BD4939" w:rsidRDefault="00DA2251" w:rsidP="004A203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Kas</w:t>
            </w:r>
            <w:r w:rsidR="009052D2">
              <w:rPr>
                <w:rFonts w:ascii="Calibri" w:hAnsi="Calibri" w:cs="Calibri"/>
                <w:sz w:val="20"/>
                <w:szCs w:val="20"/>
              </w:rPr>
              <w:t>se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pr. 31.12.2</w:t>
            </w:r>
            <w:r w:rsidR="00AD4F50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1247" w:type="dxa"/>
            <w:shd w:val="clear" w:color="auto" w:fill="auto"/>
          </w:tcPr>
          <w:p w14:paraId="15C202B9" w14:textId="59DA7865" w:rsidR="00DA2251" w:rsidRDefault="000679EB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  <w:tc>
          <w:tcPr>
            <w:tcW w:w="1623" w:type="dxa"/>
          </w:tcPr>
          <w:p w14:paraId="4EEF2E66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</w:tcPr>
          <w:p w14:paraId="48D3EBED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1549" w:type="dxa"/>
            <w:shd w:val="clear" w:color="auto" w:fill="auto"/>
          </w:tcPr>
          <w:p w14:paraId="050EBA05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49" w:type="dxa"/>
            <w:shd w:val="clear" w:color="auto" w:fill="auto"/>
          </w:tcPr>
          <w:p w14:paraId="2102F9E8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9052D2" w:rsidRPr="00BD4939" w14:paraId="550472AC" w14:textId="77777777" w:rsidTr="00AC789A">
        <w:trPr>
          <w:trHeight w:val="340"/>
        </w:trPr>
        <w:tc>
          <w:tcPr>
            <w:tcW w:w="2122" w:type="dxa"/>
            <w:shd w:val="clear" w:color="auto" w:fill="auto"/>
          </w:tcPr>
          <w:p w14:paraId="23E0D5C5" w14:textId="6F5E4103" w:rsidR="009052D2" w:rsidRDefault="000E52B6" w:rsidP="004A203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Fordring</w:t>
            </w:r>
            <w:r w:rsidR="001C3222">
              <w:rPr>
                <w:rFonts w:ascii="Calibri" w:hAnsi="Calibri" w:cs="Calibri"/>
                <w:sz w:val="20"/>
                <w:szCs w:val="20"/>
              </w:rPr>
              <w:t xml:space="preserve"> pr. </w:t>
            </w:r>
            <w:r w:rsidR="00002CBB">
              <w:rPr>
                <w:rFonts w:ascii="Calibri" w:hAnsi="Calibri" w:cs="Calibri"/>
                <w:sz w:val="20"/>
                <w:szCs w:val="20"/>
              </w:rPr>
              <w:t>31.12.2</w:t>
            </w:r>
            <w:r w:rsidR="00AD4F50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1247" w:type="dxa"/>
            <w:shd w:val="clear" w:color="auto" w:fill="auto"/>
          </w:tcPr>
          <w:p w14:paraId="0375B818" w14:textId="2D49A012" w:rsidR="009052D2" w:rsidRDefault="000679EB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  <w:tc>
          <w:tcPr>
            <w:tcW w:w="1623" w:type="dxa"/>
          </w:tcPr>
          <w:p w14:paraId="562415CF" w14:textId="77777777" w:rsidR="009052D2" w:rsidRPr="00BD4939" w:rsidRDefault="009052D2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</w:tcPr>
          <w:p w14:paraId="41657CAB" w14:textId="77777777" w:rsidR="009052D2" w:rsidRPr="00BD4939" w:rsidRDefault="009052D2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1549" w:type="dxa"/>
            <w:shd w:val="clear" w:color="auto" w:fill="auto"/>
          </w:tcPr>
          <w:p w14:paraId="6D6C771F" w14:textId="77777777" w:rsidR="009052D2" w:rsidRPr="00BD4939" w:rsidRDefault="009052D2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49" w:type="dxa"/>
            <w:shd w:val="clear" w:color="auto" w:fill="auto"/>
          </w:tcPr>
          <w:p w14:paraId="7522D9A5" w14:textId="77777777" w:rsidR="009052D2" w:rsidRPr="00BD4939" w:rsidRDefault="009052D2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DA2251" w:rsidRPr="00BD4939" w14:paraId="3252EF53" w14:textId="77777777" w:rsidTr="00AC789A">
        <w:trPr>
          <w:trHeight w:val="340"/>
        </w:trPr>
        <w:tc>
          <w:tcPr>
            <w:tcW w:w="2122" w:type="dxa"/>
            <w:shd w:val="clear" w:color="auto" w:fill="auto"/>
          </w:tcPr>
          <w:p w14:paraId="6C423461" w14:textId="73E2A0CD" w:rsidR="00DA2251" w:rsidRDefault="00DA2251" w:rsidP="004A203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Gjeld pr. 31.12.2</w:t>
            </w:r>
            <w:r w:rsidR="00AD4F50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1247" w:type="dxa"/>
            <w:shd w:val="clear" w:color="auto" w:fill="auto"/>
          </w:tcPr>
          <w:p w14:paraId="42E04F3F" w14:textId="2D7D5C57" w:rsidR="00DA2251" w:rsidRDefault="00FA365E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1 517</w:t>
            </w:r>
          </w:p>
        </w:tc>
        <w:tc>
          <w:tcPr>
            <w:tcW w:w="1623" w:type="dxa"/>
          </w:tcPr>
          <w:p w14:paraId="324CEDD8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</w:tcPr>
          <w:p w14:paraId="4C4D35A9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1549" w:type="dxa"/>
            <w:shd w:val="clear" w:color="auto" w:fill="auto"/>
          </w:tcPr>
          <w:p w14:paraId="49106518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49" w:type="dxa"/>
            <w:shd w:val="clear" w:color="auto" w:fill="auto"/>
          </w:tcPr>
          <w:p w14:paraId="15031540" w14:textId="77777777" w:rsidR="00DA2251" w:rsidRPr="00BD4939" w:rsidRDefault="00DA2251" w:rsidP="004A203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0679EB" w:rsidRPr="00BD4939" w14:paraId="4B6C55F9" w14:textId="77777777" w:rsidTr="00AC789A">
        <w:trPr>
          <w:trHeight w:val="340"/>
        </w:trPr>
        <w:tc>
          <w:tcPr>
            <w:tcW w:w="2122" w:type="dxa"/>
            <w:shd w:val="clear" w:color="auto" w:fill="auto"/>
          </w:tcPr>
          <w:p w14:paraId="32B40A09" w14:textId="790DDEBE" w:rsidR="000679EB" w:rsidRPr="00BD4939" w:rsidRDefault="000679EB" w:rsidP="000679E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Kasse pr. 01.01.2</w:t>
            </w:r>
            <w:r w:rsidR="00186DEC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1247" w:type="dxa"/>
            <w:shd w:val="clear" w:color="auto" w:fill="auto"/>
          </w:tcPr>
          <w:p w14:paraId="3FF1CEAA" w14:textId="1EB93B24" w:rsidR="000679EB" w:rsidRDefault="00EB2F13" w:rsidP="000679E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  <w:tc>
          <w:tcPr>
            <w:tcW w:w="1623" w:type="dxa"/>
          </w:tcPr>
          <w:p w14:paraId="3A922FF7" w14:textId="77777777" w:rsidR="000679EB" w:rsidRPr="00BD4939" w:rsidRDefault="000679EB" w:rsidP="000679E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</w:tcPr>
          <w:p w14:paraId="1546F944" w14:textId="77777777" w:rsidR="000679EB" w:rsidRPr="00BD4939" w:rsidRDefault="000679EB" w:rsidP="000679E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1549" w:type="dxa"/>
            <w:shd w:val="clear" w:color="auto" w:fill="auto"/>
          </w:tcPr>
          <w:p w14:paraId="5ED553B5" w14:textId="77777777" w:rsidR="000679EB" w:rsidRPr="00BD4939" w:rsidRDefault="000679EB" w:rsidP="000679E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49" w:type="dxa"/>
            <w:shd w:val="clear" w:color="auto" w:fill="auto"/>
          </w:tcPr>
          <w:p w14:paraId="38F934D3" w14:textId="77777777" w:rsidR="000679EB" w:rsidRPr="00BD4939" w:rsidRDefault="000679EB" w:rsidP="000679E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0679EB" w:rsidRPr="00BD4939" w14:paraId="63F5CB05" w14:textId="77777777" w:rsidTr="00AC789A">
        <w:trPr>
          <w:trHeight w:val="340"/>
        </w:trPr>
        <w:tc>
          <w:tcPr>
            <w:tcW w:w="2122" w:type="dxa"/>
            <w:shd w:val="clear" w:color="auto" w:fill="auto"/>
          </w:tcPr>
          <w:p w14:paraId="4ACF47B0" w14:textId="61E0663B" w:rsidR="000679EB" w:rsidRDefault="000679EB" w:rsidP="000679EB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Fordring pr. 01.01.2</w:t>
            </w:r>
            <w:r w:rsidR="00186DEC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1247" w:type="dxa"/>
            <w:shd w:val="clear" w:color="auto" w:fill="auto"/>
          </w:tcPr>
          <w:p w14:paraId="0CFDFE56" w14:textId="46D2D7C2" w:rsidR="000679EB" w:rsidRDefault="00186DEC" w:rsidP="000679E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</w:t>
            </w:r>
          </w:p>
        </w:tc>
        <w:tc>
          <w:tcPr>
            <w:tcW w:w="1623" w:type="dxa"/>
          </w:tcPr>
          <w:p w14:paraId="0712E317" w14:textId="77777777" w:rsidR="000679EB" w:rsidRPr="00BD4939" w:rsidRDefault="000679EB" w:rsidP="000679E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</w:tcPr>
          <w:p w14:paraId="7A9EA585" w14:textId="77777777" w:rsidR="000679EB" w:rsidRPr="00BD4939" w:rsidRDefault="000679EB" w:rsidP="000679EB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1549" w:type="dxa"/>
            <w:shd w:val="clear" w:color="auto" w:fill="auto"/>
          </w:tcPr>
          <w:p w14:paraId="3340DA0D" w14:textId="77777777" w:rsidR="000679EB" w:rsidRPr="00BD4939" w:rsidRDefault="000679EB" w:rsidP="000679E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49" w:type="dxa"/>
            <w:shd w:val="clear" w:color="auto" w:fill="auto"/>
          </w:tcPr>
          <w:p w14:paraId="59F9EC94" w14:textId="77777777" w:rsidR="000679EB" w:rsidRPr="00BD4939" w:rsidRDefault="000679EB" w:rsidP="000679EB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B2F13" w:rsidRPr="00BD4939" w14:paraId="650AE16E" w14:textId="77777777" w:rsidTr="00AC789A">
        <w:trPr>
          <w:trHeight w:val="340"/>
        </w:trPr>
        <w:tc>
          <w:tcPr>
            <w:tcW w:w="2122" w:type="dxa"/>
            <w:shd w:val="clear" w:color="auto" w:fill="auto"/>
          </w:tcPr>
          <w:p w14:paraId="162B0AB3" w14:textId="4BA250BC" w:rsidR="00EB2F13" w:rsidRPr="00BD4939" w:rsidRDefault="00EB2F13" w:rsidP="00EB2F1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 w:rsidRPr="00BD4939">
              <w:rPr>
                <w:rFonts w:ascii="Calibri" w:hAnsi="Calibri" w:cs="Calibri"/>
                <w:sz w:val="20"/>
                <w:szCs w:val="20"/>
              </w:rPr>
              <w:t xml:space="preserve">Bank pr. </w:t>
            </w:r>
            <w:r>
              <w:rPr>
                <w:rFonts w:ascii="Calibri" w:hAnsi="Calibri" w:cs="Calibri"/>
                <w:sz w:val="20"/>
                <w:szCs w:val="20"/>
              </w:rPr>
              <w:t>01.01.2</w:t>
            </w:r>
            <w:r w:rsidR="00186DEC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1247" w:type="dxa"/>
            <w:shd w:val="clear" w:color="auto" w:fill="auto"/>
          </w:tcPr>
          <w:p w14:paraId="0C463552" w14:textId="7C645BD8" w:rsidR="00EB2F13" w:rsidRPr="00BD4939" w:rsidRDefault="00EB2F13" w:rsidP="00EB2F1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</w:t>
            </w:r>
            <w:r w:rsidR="005A5C40">
              <w:rPr>
                <w:rFonts w:ascii="Calibri" w:hAnsi="Calibri" w:cs="Calibri"/>
                <w:sz w:val="20"/>
                <w:szCs w:val="20"/>
              </w:rPr>
              <w:t>22 100</w:t>
            </w:r>
          </w:p>
        </w:tc>
        <w:tc>
          <w:tcPr>
            <w:tcW w:w="1623" w:type="dxa"/>
          </w:tcPr>
          <w:p w14:paraId="7C78386B" w14:textId="77777777" w:rsidR="00EB2F13" w:rsidRPr="00BD4939" w:rsidRDefault="00EB2F13" w:rsidP="00EB2F13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</w:tcPr>
          <w:p w14:paraId="2B195277" w14:textId="77777777" w:rsidR="00EB2F13" w:rsidRPr="00BD4939" w:rsidRDefault="00EB2F13" w:rsidP="00EB2F13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1549" w:type="dxa"/>
            <w:shd w:val="clear" w:color="auto" w:fill="auto"/>
          </w:tcPr>
          <w:p w14:paraId="057D60CC" w14:textId="77777777" w:rsidR="00EB2F13" w:rsidRPr="00BD4939" w:rsidRDefault="00EB2F13" w:rsidP="00EB2F1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49" w:type="dxa"/>
            <w:shd w:val="clear" w:color="auto" w:fill="auto"/>
          </w:tcPr>
          <w:p w14:paraId="35F7231D" w14:textId="77777777" w:rsidR="00EB2F13" w:rsidRPr="00BD4939" w:rsidRDefault="00EB2F13" w:rsidP="00EB2F1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B2F13" w:rsidRPr="00BD4939" w14:paraId="03FD2FCE" w14:textId="77777777" w:rsidTr="00442F51">
        <w:trPr>
          <w:trHeight w:val="340"/>
        </w:trPr>
        <w:tc>
          <w:tcPr>
            <w:tcW w:w="2122" w:type="dxa"/>
            <w:tcBorders>
              <w:bottom w:val="single" w:sz="4" w:space="0" w:color="auto"/>
            </w:tcBorders>
            <w:shd w:val="clear" w:color="auto" w:fill="auto"/>
          </w:tcPr>
          <w:p w14:paraId="6D772741" w14:textId="78F07C47" w:rsidR="00EB2F13" w:rsidRPr="00BD4939" w:rsidRDefault="00EB2F13" w:rsidP="00EB2F1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Gjeld pr. 01.01.2</w:t>
            </w:r>
            <w:r w:rsidR="00186DEC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1247" w:type="dxa"/>
            <w:shd w:val="clear" w:color="auto" w:fill="auto"/>
          </w:tcPr>
          <w:p w14:paraId="0F29D0D8" w14:textId="528577C3" w:rsidR="00EB2F13" w:rsidRDefault="00EB2F13" w:rsidP="00EB2F1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3 </w:t>
            </w:r>
            <w:r w:rsidR="00186DEC">
              <w:rPr>
                <w:rFonts w:ascii="Calibri" w:hAnsi="Calibri" w:cs="Calibri"/>
                <w:sz w:val="20"/>
                <w:szCs w:val="20"/>
              </w:rPr>
              <w:t>108</w:t>
            </w:r>
          </w:p>
        </w:tc>
        <w:tc>
          <w:tcPr>
            <w:tcW w:w="1623" w:type="dxa"/>
          </w:tcPr>
          <w:p w14:paraId="523D950E" w14:textId="77777777" w:rsidR="00EB2F13" w:rsidRPr="00BD4939" w:rsidRDefault="00EB2F13" w:rsidP="00EB2F13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</w:tcPr>
          <w:p w14:paraId="1F8C28D5" w14:textId="77777777" w:rsidR="00EB2F13" w:rsidRPr="00BD4939" w:rsidRDefault="00EB2F13" w:rsidP="00EB2F13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1549" w:type="dxa"/>
            <w:shd w:val="clear" w:color="auto" w:fill="auto"/>
          </w:tcPr>
          <w:p w14:paraId="5F0738B0" w14:textId="77777777" w:rsidR="00EB2F13" w:rsidRPr="00BD4939" w:rsidRDefault="00EB2F13" w:rsidP="00EB2F1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49" w:type="dxa"/>
            <w:shd w:val="clear" w:color="auto" w:fill="auto"/>
          </w:tcPr>
          <w:p w14:paraId="33169274" w14:textId="77777777" w:rsidR="00EB2F13" w:rsidRPr="00BD4939" w:rsidRDefault="00EB2F13" w:rsidP="00EB2F1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B2F13" w:rsidRPr="00BD4939" w14:paraId="3CAF6EC2" w14:textId="77777777" w:rsidTr="00BA5C1B">
        <w:trPr>
          <w:trHeight w:val="340"/>
        </w:trPr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31FA623" w14:textId="77777777" w:rsidR="00EB2F13" w:rsidRPr="00BD4939" w:rsidRDefault="00EB2F13" w:rsidP="00EB2F1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Endring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0355E51" w14:textId="0D8002D2" w:rsidR="00EB2F13" w:rsidRPr="00BD4939" w:rsidRDefault="00BE189D" w:rsidP="00EB2F13">
            <w:pPr>
              <w:tabs>
                <w:tab w:val="center" w:pos="4609"/>
              </w:tabs>
              <w:suppressAutoHyphens/>
              <w:ind w:left="12" w:hanging="12"/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22 </w:t>
            </w:r>
            <w:r w:rsidR="005E4D3F">
              <w:rPr>
                <w:rFonts w:ascii="Calibri" w:hAnsi="Calibri" w:cs="Calibri"/>
                <w:sz w:val="20"/>
                <w:szCs w:val="20"/>
              </w:rPr>
              <w:t>709</w:t>
            </w:r>
          </w:p>
        </w:tc>
        <w:tc>
          <w:tcPr>
            <w:tcW w:w="1623" w:type="dxa"/>
          </w:tcPr>
          <w:p w14:paraId="6A6FF57B" w14:textId="77777777" w:rsidR="00EB2F13" w:rsidRPr="00BD4939" w:rsidRDefault="00EB2F13" w:rsidP="00EB2F13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</w:tcPr>
          <w:p w14:paraId="64296864" w14:textId="77777777" w:rsidR="00EB2F13" w:rsidRPr="00BD4939" w:rsidRDefault="00EB2F13" w:rsidP="00EB2F13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1549" w:type="dxa"/>
            <w:shd w:val="clear" w:color="auto" w:fill="auto"/>
          </w:tcPr>
          <w:p w14:paraId="2396B612" w14:textId="77777777" w:rsidR="00EB2F13" w:rsidRPr="00BD4939" w:rsidRDefault="00EB2F13" w:rsidP="00EB2F1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49" w:type="dxa"/>
            <w:shd w:val="clear" w:color="auto" w:fill="auto"/>
          </w:tcPr>
          <w:p w14:paraId="67D3A009" w14:textId="77777777" w:rsidR="00EB2F13" w:rsidRPr="00BD4939" w:rsidRDefault="00EB2F13" w:rsidP="00EB2F1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B2F13" w:rsidRPr="00BD4939" w14:paraId="496E4671" w14:textId="77777777" w:rsidTr="004D61C0">
        <w:trPr>
          <w:trHeight w:val="340"/>
        </w:trPr>
        <w:tc>
          <w:tcPr>
            <w:tcW w:w="2122" w:type="dxa"/>
            <w:tcBorders>
              <w:top w:val="single" w:sz="4" w:space="0" w:color="auto"/>
            </w:tcBorders>
            <w:shd w:val="clear" w:color="auto" w:fill="auto"/>
          </w:tcPr>
          <w:p w14:paraId="23CC2FF9" w14:textId="77777777" w:rsidR="00EB2F13" w:rsidRDefault="00EB2F13" w:rsidP="00EB2F1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shd w:val="clear" w:color="auto" w:fill="auto"/>
          </w:tcPr>
          <w:p w14:paraId="6B593161" w14:textId="77777777" w:rsidR="00EB2F13" w:rsidRDefault="00EB2F13" w:rsidP="00EB2F13">
            <w:pPr>
              <w:tabs>
                <w:tab w:val="center" w:pos="4609"/>
              </w:tabs>
              <w:suppressAutoHyphens/>
              <w:ind w:left="12" w:hanging="12"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23" w:type="dxa"/>
          </w:tcPr>
          <w:p w14:paraId="57C852D8" w14:textId="77777777" w:rsidR="00EB2F13" w:rsidRPr="00BD4939" w:rsidRDefault="00EB2F13" w:rsidP="00EB2F13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</w:tcPr>
          <w:p w14:paraId="3B1F0501" w14:textId="77777777" w:rsidR="00EB2F13" w:rsidRPr="00BD4939" w:rsidRDefault="00EB2F13" w:rsidP="00EB2F13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1549" w:type="dxa"/>
            <w:shd w:val="clear" w:color="auto" w:fill="auto"/>
          </w:tcPr>
          <w:p w14:paraId="300FDDB7" w14:textId="77777777" w:rsidR="00EB2F13" w:rsidRPr="00BD4939" w:rsidRDefault="00EB2F13" w:rsidP="00EB2F1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49" w:type="dxa"/>
            <w:shd w:val="clear" w:color="auto" w:fill="auto"/>
          </w:tcPr>
          <w:p w14:paraId="6BB993F6" w14:textId="77777777" w:rsidR="00EB2F13" w:rsidRPr="00BD4939" w:rsidRDefault="00EB2F13" w:rsidP="00EB2F1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B2F13" w:rsidRPr="00BD4939" w14:paraId="2DDC3388" w14:textId="77777777" w:rsidTr="004D61C0">
        <w:trPr>
          <w:trHeight w:val="340"/>
        </w:trPr>
        <w:tc>
          <w:tcPr>
            <w:tcW w:w="2122" w:type="dxa"/>
            <w:shd w:val="clear" w:color="auto" w:fill="auto"/>
          </w:tcPr>
          <w:p w14:paraId="0036E557" w14:textId="41B29E7E" w:rsidR="00EB2F13" w:rsidRDefault="00FA365E" w:rsidP="00EB2F1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Kabelvåg</w:t>
            </w:r>
            <w:r w:rsidR="00EB2F13"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r>
              <w:rPr>
                <w:rFonts w:ascii="Calibri" w:hAnsi="Calibri" w:cs="Calibri"/>
                <w:sz w:val="20"/>
                <w:szCs w:val="20"/>
              </w:rPr>
              <w:t>08</w:t>
            </w:r>
            <w:r w:rsidR="00EB2F13">
              <w:rPr>
                <w:rFonts w:ascii="Calibri" w:hAnsi="Calibri" w:cs="Calibri"/>
                <w:sz w:val="20"/>
                <w:szCs w:val="20"/>
              </w:rPr>
              <w:t>.0</w:t>
            </w:r>
            <w:r w:rsidR="00145806">
              <w:rPr>
                <w:rFonts w:ascii="Calibri" w:hAnsi="Calibri" w:cs="Calibri"/>
                <w:sz w:val="20"/>
                <w:szCs w:val="20"/>
              </w:rPr>
              <w:t>3</w:t>
            </w:r>
            <w:r w:rsidR="00EB2F13">
              <w:rPr>
                <w:rFonts w:ascii="Calibri" w:hAnsi="Calibri" w:cs="Calibri"/>
                <w:sz w:val="20"/>
                <w:szCs w:val="20"/>
              </w:rPr>
              <w:t>.2</w:t>
            </w:r>
            <w:r>
              <w:rPr>
                <w:rFonts w:ascii="Calibri" w:hAnsi="Calibri" w:cs="Calibri"/>
                <w:sz w:val="20"/>
                <w:szCs w:val="20"/>
              </w:rPr>
              <w:t>6</w:t>
            </w:r>
          </w:p>
          <w:p w14:paraId="5382A337" w14:textId="77777777" w:rsidR="00B01AA0" w:rsidRDefault="00B01AA0" w:rsidP="00EB2F1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  <w:p w14:paraId="3138DB20" w14:textId="19CEEBBC" w:rsidR="00B01AA0" w:rsidRPr="00BD4939" w:rsidRDefault="00B01AA0" w:rsidP="00EB2F13">
            <w:pPr>
              <w:tabs>
                <w:tab w:val="center" w:pos="4609"/>
              </w:tabs>
              <w:suppressAutoHyphens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247" w:type="dxa"/>
            <w:tcBorders>
              <w:left w:val="nil"/>
            </w:tcBorders>
            <w:shd w:val="clear" w:color="auto" w:fill="auto"/>
          </w:tcPr>
          <w:p w14:paraId="6D3B1B83" w14:textId="77777777" w:rsidR="00EB2F13" w:rsidRPr="00BD4939" w:rsidRDefault="00EB2F13" w:rsidP="00EB2F1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23" w:type="dxa"/>
          </w:tcPr>
          <w:p w14:paraId="0F9B55F9" w14:textId="77777777" w:rsidR="00EB2F13" w:rsidRPr="00BD4939" w:rsidRDefault="00EB2F13" w:rsidP="00EB2F13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</w:tcPr>
          <w:p w14:paraId="553DDBCA" w14:textId="77777777" w:rsidR="00EB2F13" w:rsidRPr="00BD4939" w:rsidRDefault="00EB2F13" w:rsidP="00EB2F13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1549" w:type="dxa"/>
            <w:shd w:val="clear" w:color="auto" w:fill="auto"/>
          </w:tcPr>
          <w:p w14:paraId="4125C646" w14:textId="77777777" w:rsidR="00EB2F13" w:rsidRPr="00BD4939" w:rsidRDefault="00EB2F13" w:rsidP="00EB2F1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49" w:type="dxa"/>
            <w:shd w:val="clear" w:color="auto" w:fill="auto"/>
          </w:tcPr>
          <w:p w14:paraId="613448DD" w14:textId="77777777" w:rsidR="00EB2F13" w:rsidRPr="00BD4939" w:rsidRDefault="00EB2F13" w:rsidP="00EB2F1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EB2F13" w:rsidRPr="00BD4939" w14:paraId="2BC4A31E" w14:textId="77777777" w:rsidTr="004D61C0">
        <w:trPr>
          <w:trHeight w:val="340"/>
        </w:trPr>
        <w:tc>
          <w:tcPr>
            <w:tcW w:w="4992" w:type="dxa"/>
            <w:gridSpan w:val="3"/>
            <w:shd w:val="clear" w:color="auto" w:fill="auto"/>
          </w:tcPr>
          <w:p w14:paraId="052800BF" w14:textId="08D86815" w:rsidR="00EB2F13" w:rsidRPr="00BD4939" w:rsidRDefault="00EB2F13" w:rsidP="00EB2F13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Hildegunn S. Hanssen, kasserer</w:t>
            </w:r>
          </w:p>
        </w:tc>
        <w:tc>
          <w:tcPr>
            <w:tcW w:w="1623" w:type="dxa"/>
            <w:tcBorders>
              <w:left w:val="nil"/>
            </w:tcBorders>
            <w:shd w:val="clear" w:color="auto" w:fill="auto"/>
          </w:tcPr>
          <w:p w14:paraId="6AB14D64" w14:textId="77777777" w:rsidR="00EB2F13" w:rsidRPr="00BD4939" w:rsidRDefault="00EB2F13" w:rsidP="00EB2F13">
            <w:pPr>
              <w:tabs>
                <w:tab w:val="center" w:pos="4609"/>
              </w:tabs>
              <w:suppressAutoHyphens/>
              <w:rPr>
                <w:rFonts w:ascii="Arial" w:hAnsi="Arial" w:cs="Arial"/>
                <w:color w:val="303030"/>
                <w:sz w:val="18"/>
                <w:szCs w:val="18"/>
              </w:rPr>
            </w:pPr>
          </w:p>
        </w:tc>
        <w:tc>
          <w:tcPr>
            <w:tcW w:w="1549" w:type="dxa"/>
            <w:shd w:val="clear" w:color="auto" w:fill="auto"/>
          </w:tcPr>
          <w:p w14:paraId="2EF2E366" w14:textId="77777777" w:rsidR="00EB2F13" w:rsidRPr="00BD4939" w:rsidRDefault="00EB2F13" w:rsidP="00EB2F1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549" w:type="dxa"/>
            <w:shd w:val="clear" w:color="auto" w:fill="auto"/>
          </w:tcPr>
          <w:p w14:paraId="370A9360" w14:textId="77777777" w:rsidR="00EB2F13" w:rsidRPr="00BD4939" w:rsidRDefault="00EB2F13" w:rsidP="00EB2F13">
            <w:pPr>
              <w:tabs>
                <w:tab w:val="center" w:pos="4609"/>
              </w:tabs>
              <w:suppressAutoHyphens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1DCED9BB" w14:textId="77777777" w:rsidR="0012244C" w:rsidRDefault="0012244C" w:rsidP="00FD1806">
      <w:pPr>
        <w:tabs>
          <w:tab w:val="center" w:pos="4609"/>
        </w:tabs>
        <w:suppressAutoHyphens/>
        <w:rPr>
          <w:rFonts w:ascii="Calibri" w:hAnsi="Calibri"/>
          <w:b/>
          <w:sz w:val="20"/>
          <w:szCs w:val="20"/>
        </w:rPr>
      </w:pPr>
    </w:p>
    <w:p w14:paraId="2383A2B8" w14:textId="77777777" w:rsidR="00AC789A" w:rsidRDefault="00AC789A" w:rsidP="00FD1806">
      <w:pPr>
        <w:tabs>
          <w:tab w:val="center" w:pos="4609"/>
        </w:tabs>
        <w:suppressAutoHyphens/>
        <w:rPr>
          <w:rFonts w:ascii="Calibri" w:hAnsi="Calibri"/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6"/>
        <w:gridCol w:w="2176"/>
        <w:gridCol w:w="1713"/>
        <w:gridCol w:w="2172"/>
        <w:gridCol w:w="1265"/>
      </w:tblGrid>
      <w:tr w:rsidR="00AC789A" w14:paraId="7AE5AA6E" w14:textId="77777777" w:rsidTr="00717836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0620C6" w14:textId="77777777" w:rsidR="00AC789A" w:rsidRPr="00717836" w:rsidRDefault="00AC789A" w:rsidP="00717836">
            <w:pPr>
              <w:suppressAutoHyphens/>
              <w:rPr>
                <w:rFonts w:ascii="Calibri" w:hAnsi="Calibri"/>
                <w:b/>
                <w:sz w:val="20"/>
                <w:szCs w:val="20"/>
              </w:rPr>
            </w:pPr>
            <w:r w:rsidRPr="00717836">
              <w:rPr>
                <w:rFonts w:ascii="Calibri" w:hAnsi="Calibri"/>
                <w:b/>
                <w:sz w:val="20"/>
                <w:szCs w:val="20"/>
              </w:rPr>
              <w:t>Note 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23FAAF" w14:textId="77777777" w:rsidR="00AC789A" w:rsidRPr="00717836" w:rsidRDefault="00AC789A" w:rsidP="00717836">
            <w:pPr>
              <w:suppressAutoHyphens/>
              <w:rPr>
                <w:rFonts w:ascii="Calibri" w:hAnsi="Calibri"/>
                <w:b/>
                <w:sz w:val="20"/>
                <w:szCs w:val="20"/>
              </w:rPr>
            </w:pPr>
            <w:r w:rsidRPr="00717836">
              <w:rPr>
                <w:rFonts w:ascii="Calibri" w:hAnsi="Calibri"/>
                <w:b/>
                <w:sz w:val="20"/>
                <w:szCs w:val="20"/>
              </w:rPr>
              <w:t>Medlemskontingent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54F29A" w14:textId="77777777" w:rsidR="00AC789A" w:rsidRDefault="00AC789A" w:rsidP="00717836"/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EBCE6A" w14:textId="77777777" w:rsidR="00AC789A" w:rsidRDefault="00AC789A" w:rsidP="00717836"/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5ABBDB" w14:textId="77777777" w:rsidR="00AC789A" w:rsidRDefault="00AC789A" w:rsidP="00717836"/>
        </w:tc>
      </w:tr>
      <w:tr w:rsidR="00AC789A" w14:paraId="576F44BF" w14:textId="77777777" w:rsidTr="00717836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C83120" w14:textId="77777777" w:rsidR="00AC789A" w:rsidRDefault="00AC789A" w:rsidP="00717836"/>
        </w:tc>
        <w:tc>
          <w:tcPr>
            <w:tcW w:w="732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117982" w14:textId="051D70ED" w:rsidR="00AC789A" w:rsidRPr="00717836" w:rsidRDefault="00BD18DA" w:rsidP="00717836">
            <w:pPr>
              <w:tabs>
                <w:tab w:val="left" w:pos="1418"/>
                <w:tab w:val="center" w:pos="4609"/>
              </w:tabs>
              <w:suppressAutoHyphens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I</w:t>
            </w:r>
            <w:r w:rsidRPr="00717836">
              <w:rPr>
                <w:rFonts w:ascii="Calibri" w:hAnsi="Calibri"/>
                <w:sz w:val="20"/>
                <w:szCs w:val="20"/>
              </w:rPr>
              <w:t>nntektsført</w:t>
            </w:r>
            <w:r w:rsidR="00AC789A" w:rsidRPr="00717836">
              <w:rPr>
                <w:rFonts w:ascii="Calibri" w:hAnsi="Calibri"/>
                <w:sz w:val="20"/>
                <w:szCs w:val="20"/>
              </w:rPr>
              <w:t xml:space="preserve"> </w:t>
            </w:r>
            <w:r w:rsidR="00734454">
              <w:rPr>
                <w:rFonts w:ascii="Calibri" w:hAnsi="Calibri"/>
                <w:sz w:val="20"/>
                <w:szCs w:val="20"/>
              </w:rPr>
              <w:t>medlemskontingent</w:t>
            </w:r>
            <w:r w:rsidR="006F6CC1">
              <w:rPr>
                <w:rFonts w:ascii="Calibri" w:hAnsi="Calibri"/>
                <w:sz w:val="20"/>
                <w:szCs w:val="20"/>
              </w:rPr>
              <w:t xml:space="preserve"> er to</w:t>
            </w:r>
            <w:r w:rsidR="00A14DFE">
              <w:rPr>
                <w:rFonts w:ascii="Calibri" w:hAnsi="Calibri"/>
                <w:sz w:val="20"/>
                <w:szCs w:val="20"/>
              </w:rPr>
              <w:t xml:space="preserve">talt kr 7 450, </w:t>
            </w:r>
            <w:r w:rsidR="00F355C9">
              <w:rPr>
                <w:rFonts w:ascii="Calibri" w:hAnsi="Calibri"/>
                <w:sz w:val="20"/>
                <w:szCs w:val="20"/>
              </w:rPr>
              <w:t>59 stk. voksen à kr</w:t>
            </w:r>
            <w:r w:rsidR="006F6CC1">
              <w:rPr>
                <w:rFonts w:ascii="Calibri" w:hAnsi="Calibri"/>
                <w:sz w:val="20"/>
                <w:szCs w:val="20"/>
              </w:rPr>
              <w:t xml:space="preserve"> </w:t>
            </w:r>
            <w:r w:rsidR="00D14DF5">
              <w:rPr>
                <w:rFonts w:ascii="Calibri" w:hAnsi="Calibri"/>
                <w:sz w:val="20"/>
                <w:szCs w:val="20"/>
              </w:rPr>
              <w:t>100</w:t>
            </w:r>
            <w:r w:rsidR="003050D7">
              <w:rPr>
                <w:rFonts w:ascii="Calibri" w:hAnsi="Calibri"/>
                <w:sz w:val="20"/>
                <w:szCs w:val="20"/>
              </w:rPr>
              <w:t xml:space="preserve">, 6 </w:t>
            </w:r>
            <w:r w:rsidR="00A14DFE">
              <w:rPr>
                <w:rFonts w:ascii="Calibri" w:hAnsi="Calibri"/>
                <w:sz w:val="20"/>
                <w:szCs w:val="20"/>
              </w:rPr>
              <w:t xml:space="preserve">stk. </w:t>
            </w:r>
            <w:r w:rsidR="003050D7">
              <w:rPr>
                <w:rFonts w:ascii="Calibri" w:hAnsi="Calibri"/>
                <w:sz w:val="20"/>
                <w:szCs w:val="20"/>
              </w:rPr>
              <w:t xml:space="preserve">kontingent barn </w:t>
            </w:r>
            <w:r w:rsidR="000A07DF">
              <w:rPr>
                <w:rFonts w:ascii="Calibri" w:hAnsi="Calibri"/>
                <w:sz w:val="20"/>
                <w:szCs w:val="20"/>
              </w:rPr>
              <w:t>à kr 50</w:t>
            </w:r>
            <w:r w:rsidR="00681C42">
              <w:rPr>
                <w:rFonts w:ascii="Calibri" w:hAnsi="Calibri"/>
                <w:sz w:val="20"/>
                <w:szCs w:val="20"/>
              </w:rPr>
              <w:t xml:space="preserve"> og</w:t>
            </w:r>
            <w:r w:rsidR="00D14DF5">
              <w:rPr>
                <w:rFonts w:ascii="Calibri" w:hAnsi="Calibri"/>
                <w:sz w:val="20"/>
                <w:szCs w:val="20"/>
              </w:rPr>
              <w:t xml:space="preserve"> 5 stk. </w:t>
            </w:r>
            <w:r w:rsidR="00681C42">
              <w:rPr>
                <w:rFonts w:ascii="Calibri" w:hAnsi="Calibri"/>
                <w:sz w:val="20"/>
                <w:szCs w:val="20"/>
              </w:rPr>
              <w:t xml:space="preserve">familiekontingent </w:t>
            </w:r>
            <w:r w:rsidR="006F6CC1">
              <w:rPr>
                <w:rFonts w:ascii="Calibri" w:hAnsi="Calibri"/>
                <w:sz w:val="20"/>
                <w:szCs w:val="20"/>
              </w:rPr>
              <w:t>à kr 250</w:t>
            </w:r>
            <w:r w:rsidR="00346516">
              <w:rPr>
                <w:rFonts w:ascii="Calibri" w:hAnsi="Calibri"/>
                <w:sz w:val="20"/>
                <w:szCs w:val="20"/>
              </w:rPr>
              <w:t>.</w:t>
            </w:r>
            <w:r w:rsidR="00AC789A" w:rsidRPr="00717836"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</w:tr>
      <w:tr w:rsidR="00991925" w14:paraId="43CD478A" w14:textId="77777777" w:rsidTr="00717836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BD383C" w14:textId="77777777" w:rsidR="00991925" w:rsidRDefault="00991925" w:rsidP="00717836"/>
        </w:tc>
        <w:tc>
          <w:tcPr>
            <w:tcW w:w="732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2335A1" w14:textId="24DE564A" w:rsidR="00991925" w:rsidRDefault="00991925" w:rsidP="00717836">
            <w:pPr>
              <w:tabs>
                <w:tab w:val="left" w:pos="1418"/>
                <w:tab w:val="center" w:pos="4609"/>
              </w:tabs>
              <w:suppressAutoHyphens/>
              <w:rPr>
                <w:rFonts w:ascii="Calibri" w:hAnsi="Calibri"/>
                <w:sz w:val="20"/>
                <w:szCs w:val="20"/>
              </w:rPr>
            </w:pPr>
          </w:p>
        </w:tc>
      </w:tr>
      <w:tr w:rsidR="00753301" w:rsidRPr="00717836" w14:paraId="5EABF578" w14:textId="77777777" w:rsidTr="00717836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AD2907" w14:textId="77777777" w:rsidR="00753301" w:rsidRPr="00717836" w:rsidRDefault="00753301" w:rsidP="00717836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14:paraId="280BE2FC" w14:textId="77777777" w:rsidR="00753301" w:rsidRPr="00717836" w:rsidRDefault="00753301" w:rsidP="00717836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14:paraId="6B0FB789" w14:textId="77777777" w:rsidR="00753301" w:rsidRPr="00717836" w:rsidRDefault="00753301" w:rsidP="00717836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717836">
              <w:rPr>
                <w:rFonts w:ascii="Calibri" w:hAnsi="Calibri"/>
                <w:b/>
                <w:bCs/>
                <w:sz w:val="20"/>
                <w:szCs w:val="20"/>
              </w:rPr>
              <w:t>Note 2</w:t>
            </w:r>
          </w:p>
        </w:tc>
        <w:tc>
          <w:tcPr>
            <w:tcW w:w="60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00E261" w14:textId="77777777" w:rsidR="00753301" w:rsidRPr="00717836" w:rsidRDefault="00753301" w:rsidP="00717836">
            <w:pPr>
              <w:tabs>
                <w:tab w:val="left" w:pos="1418"/>
                <w:tab w:val="center" w:pos="4609"/>
              </w:tabs>
              <w:suppressAutoHyphens/>
              <w:rPr>
                <w:rFonts w:ascii="Calibri" w:hAnsi="Calibri"/>
                <w:b/>
                <w:sz w:val="20"/>
                <w:szCs w:val="20"/>
              </w:rPr>
            </w:pPr>
          </w:p>
          <w:p w14:paraId="1DF97463" w14:textId="77777777" w:rsidR="00753301" w:rsidRPr="00717836" w:rsidRDefault="00753301" w:rsidP="00717836">
            <w:pPr>
              <w:tabs>
                <w:tab w:val="left" w:pos="1418"/>
                <w:tab w:val="center" w:pos="4609"/>
              </w:tabs>
              <w:suppressAutoHyphens/>
              <w:rPr>
                <w:rFonts w:ascii="Calibri" w:hAnsi="Calibri"/>
                <w:b/>
                <w:sz w:val="20"/>
                <w:szCs w:val="20"/>
              </w:rPr>
            </w:pPr>
          </w:p>
          <w:p w14:paraId="05F2C8F1" w14:textId="77777777" w:rsidR="00753301" w:rsidRPr="00717836" w:rsidRDefault="00753301" w:rsidP="00717836">
            <w:pPr>
              <w:tabs>
                <w:tab w:val="left" w:pos="1418"/>
                <w:tab w:val="center" w:pos="4609"/>
              </w:tabs>
              <w:suppressAutoHyphens/>
              <w:rPr>
                <w:rFonts w:ascii="Calibri" w:hAnsi="Calibri"/>
                <w:b/>
                <w:sz w:val="20"/>
                <w:szCs w:val="20"/>
              </w:rPr>
            </w:pPr>
            <w:r w:rsidRPr="00717836">
              <w:rPr>
                <w:rFonts w:ascii="Calibri" w:hAnsi="Calibri"/>
                <w:b/>
                <w:sz w:val="20"/>
                <w:szCs w:val="20"/>
              </w:rPr>
              <w:t>Tilskudd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138A42" w14:textId="77777777" w:rsidR="00753301" w:rsidRPr="00717836" w:rsidRDefault="00753301" w:rsidP="00717836">
            <w:pPr>
              <w:jc w:val="right"/>
              <w:rPr>
                <w:rFonts w:ascii="Calibri" w:hAnsi="Calibri"/>
                <w:sz w:val="20"/>
                <w:szCs w:val="20"/>
              </w:rPr>
            </w:pPr>
          </w:p>
        </w:tc>
      </w:tr>
      <w:tr w:rsidR="00753301" w:rsidRPr="00717836" w14:paraId="07E640F8" w14:textId="77777777" w:rsidTr="00717836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F4E13A" w14:textId="77777777" w:rsidR="00753301" w:rsidRPr="00717836" w:rsidRDefault="00753301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60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711F60" w14:textId="77777777" w:rsidR="00753301" w:rsidRPr="00717836" w:rsidRDefault="00753301" w:rsidP="00717836">
            <w:pPr>
              <w:rPr>
                <w:rFonts w:ascii="Calibri" w:hAnsi="Calibri"/>
                <w:sz w:val="20"/>
                <w:szCs w:val="20"/>
              </w:rPr>
            </w:pPr>
            <w:r w:rsidRPr="00717836">
              <w:rPr>
                <w:rFonts w:ascii="Calibri" w:hAnsi="Calibri"/>
                <w:sz w:val="20"/>
                <w:szCs w:val="20"/>
              </w:rPr>
              <w:t>Lokale aktivitetsmidler</w:t>
            </w:r>
            <w:r w:rsidR="00F111F9"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CD6D47" w14:textId="7B835C40" w:rsidR="00753301" w:rsidRPr="00717836" w:rsidRDefault="00827AD8" w:rsidP="00717836">
            <w:pPr>
              <w:jc w:val="right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9 419</w:t>
            </w:r>
          </w:p>
        </w:tc>
      </w:tr>
      <w:tr w:rsidR="00753301" w:rsidRPr="00717836" w14:paraId="4A369BD2" w14:textId="77777777" w:rsidTr="00327B70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CB8B1E" w14:textId="77777777" w:rsidR="00753301" w:rsidRPr="00717836" w:rsidRDefault="00753301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60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A4F555" w14:textId="21C12186" w:rsidR="00753301" w:rsidRPr="00717836" w:rsidRDefault="00A5786A" w:rsidP="00717836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NOF, tilskudd skolegårdskart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64AC65" w14:textId="0D53EDA6" w:rsidR="00753301" w:rsidRPr="00717836" w:rsidRDefault="009B07A7" w:rsidP="00717836">
            <w:pPr>
              <w:jc w:val="right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9 000</w:t>
            </w:r>
          </w:p>
        </w:tc>
      </w:tr>
      <w:tr w:rsidR="00106161" w:rsidRPr="00717836" w14:paraId="4761D050" w14:textId="77777777" w:rsidTr="00327B70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0C93FF" w14:textId="77777777" w:rsidR="00106161" w:rsidRPr="00717836" w:rsidRDefault="00106161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60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969D77" w14:textId="7A60FBBC" w:rsidR="00106161" w:rsidRDefault="009B07A7" w:rsidP="00717836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NOF, aktivitetsmid</w:t>
            </w:r>
            <w:r w:rsidR="005E1D55">
              <w:rPr>
                <w:rFonts w:ascii="Calibri" w:hAnsi="Calibri"/>
                <w:sz w:val="20"/>
                <w:szCs w:val="20"/>
              </w:rPr>
              <w:t>ler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23BEF8" w14:textId="01C08C8F" w:rsidR="00106161" w:rsidRDefault="005E1D55" w:rsidP="00717836">
            <w:pPr>
              <w:jc w:val="right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3 500</w:t>
            </w:r>
          </w:p>
        </w:tc>
      </w:tr>
      <w:tr w:rsidR="00753301" w:rsidRPr="00717836" w14:paraId="6ED04CEE" w14:textId="77777777" w:rsidTr="00717836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04AE51" w14:textId="2AE8315E" w:rsidR="00753301" w:rsidRPr="00717836" w:rsidRDefault="00753301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60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A029E6" w14:textId="77777777" w:rsidR="00753301" w:rsidRPr="00717836" w:rsidRDefault="00753301" w:rsidP="00717836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717836">
              <w:rPr>
                <w:rFonts w:ascii="Calibri" w:hAnsi="Calibri"/>
                <w:b/>
                <w:bCs/>
                <w:sz w:val="20"/>
                <w:szCs w:val="20"/>
              </w:rPr>
              <w:t>Sum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74398A" w14:textId="79BC7F16" w:rsidR="00753301" w:rsidRPr="00717836" w:rsidRDefault="000F7EE3" w:rsidP="00717836">
            <w:pPr>
              <w:jc w:val="right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21 919</w:t>
            </w:r>
          </w:p>
        </w:tc>
      </w:tr>
      <w:tr w:rsidR="00AC789A" w:rsidRPr="009D4466" w14:paraId="4DC7285C" w14:textId="77777777" w:rsidTr="00717836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243295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  <w:p w14:paraId="2FB55C2A" w14:textId="77777777" w:rsidR="00753301" w:rsidRPr="00717836" w:rsidRDefault="00753301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9D8F86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97E078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8B3ECC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F504D5" w14:textId="77777777" w:rsidR="00AC789A" w:rsidRPr="00717836" w:rsidRDefault="00AC789A" w:rsidP="00717836">
            <w:pPr>
              <w:jc w:val="right"/>
              <w:rPr>
                <w:rFonts w:ascii="Calibri" w:hAnsi="Calibri"/>
                <w:sz w:val="20"/>
                <w:szCs w:val="20"/>
              </w:rPr>
            </w:pPr>
          </w:p>
        </w:tc>
      </w:tr>
      <w:tr w:rsidR="00AC789A" w:rsidRPr="009D4466" w14:paraId="4FA03C09" w14:textId="77777777" w:rsidTr="00717836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64281D" w14:textId="77777777" w:rsidR="00AC789A" w:rsidRPr="00717836" w:rsidRDefault="00AC789A" w:rsidP="00717836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717836">
              <w:rPr>
                <w:rFonts w:ascii="Calibri" w:hAnsi="Calibri"/>
                <w:b/>
                <w:bCs/>
                <w:sz w:val="20"/>
                <w:szCs w:val="20"/>
              </w:rPr>
              <w:t xml:space="preserve">Note </w:t>
            </w:r>
            <w:r w:rsidR="00753301" w:rsidRPr="00717836">
              <w:rPr>
                <w:rFonts w:ascii="Calibri" w:hAnsi="Calibr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63C071" w14:textId="77777777" w:rsidR="00AC789A" w:rsidRPr="00717836" w:rsidRDefault="006A1EC7" w:rsidP="00717836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Øvrige d</w:t>
            </w:r>
            <w:r w:rsidR="00AC789A" w:rsidRPr="00717836">
              <w:rPr>
                <w:rFonts w:ascii="Calibri" w:hAnsi="Calibri"/>
                <w:b/>
                <w:bCs/>
                <w:sz w:val="20"/>
                <w:szCs w:val="20"/>
              </w:rPr>
              <w:t>riftsutgifter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DA9C12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A24364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003FE7" w14:textId="77777777" w:rsidR="00AC789A" w:rsidRPr="00717836" w:rsidRDefault="00AC789A" w:rsidP="00717836">
            <w:pPr>
              <w:jc w:val="right"/>
              <w:rPr>
                <w:rFonts w:ascii="Calibri" w:hAnsi="Calibri"/>
                <w:sz w:val="20"/>
                <w:szCs w:val="20"/>
              </w:rPr>
            </w:pPr>
          </w:p>
        </w:tc>
      </w:tr>
      <w:tr w:rsidR="00AC789A" w:rsidRPr="009D4466" w14:paraId="726987CA" w14:textId="77777777" w:rsidTr="00717836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2C0B2C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60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B57206" w14:textId="77777777" w:rsidR="00AC789A" w:rsidRPr="00984D39" w:rsidRDefault="00AC789A" w:rsidP="00717836">
            <w:pPr>
              <w:rPr>
                <w:rFonts w:ascii="Calibri" w:hAnsi="Calibri"/>
                <w:sz w:val="20"/>
                <w:szCs w:val="20"/>
                <w:lang w:val="en-US"/>
              </w:rPr>
            </w:pPr>
            <w:r w:rsidRPr="00984D39">
              <w:rPr>
                <w:rFonts w:ascii="Calibri" w:hAnsi="Calibri"/>
                <w:sz w:val="20"/>
                <w:szCs w:val="20"/>
                <w:lang w:val="en-US"/>
              </w:rPr>
              <w:t>Bank</w:t>
            </w:r>
            <w:r w:rsidR="00BD18DA">
              <w:rPr>
                <w:rFonts w:ascii="Calibri" w:hAnsi="Calibri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BD18DA">
              <w:rPr>
                <w:rFonts w:ascii="Calibri" w:hAnsi="Calibri"/>
                <w:sz w:val="20"/>
                <w:szCs w:val="20"/>
                <w:lang w:val="en-US"/>
              </w:rPr>
              <w:t>og</w:t>
            </w:r>
            <w:proofErr w:type="spellEnd"/>
            <w:r w:rsidRPr="00984D39">
              <w:rPr>
                <w:rFonts w:ascii="Calibri" w:hAnsi="Calibri"/>
                <w:sz w:val="20"/>
                <w:szCs w:val="20"/>
                <w:lang w:val="en-US"/>
              </w:rPr>
              <w:t xml:space="preserve"> Vipps</w:t>
            </w:r>
            <w:r w:rsidR="00753301" w:rsidRPr="00984D39">
              <w:rPr>
                <w:rFonts w:ascii="Calibri" w:hAnsi="Calibri"/>
                <w:sz w:val="20"/>
                <w:szCs w:val="20"/>
                <w:lang w:val="en-US"/>
              </w:rPr>
              <w:t xml:space="preserve">, </w:t>
            </w:r>
            <w:proofErr w:type="spellStart"/>
            <w:r w:rsidR="00BD18DA">
              <w:rPr>
                <w:rFonts w:ascii="Calibri" w:hAnsi="Calibri"/>
                <w:sz w:val="20"/>
                <w:szCs w:val="20"/>
                <w:lang w:val="en-US"/>
              </w:rPr>
              <w:t>gebyr</w:t>
            </w:r>
            <w:proofErr w:type="spellEnd"/>
            <w:r w:rsidRPr="00984D39">
              <w:rPr>
                <w:rFonts w:ascii="Calibri" w:hAnsi="Calibr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E41E41" w14:textId="3849D075" w:rsidR="00AC789A" w:rsidRPr="00717836" w:rsidRDefault="00A54D1D" w:rsidP="00717836">
            <w:pPr>
              <w:jc w:val="right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684</w:t>
            </w:r>
          </w:p>
        </w:tc>
      </w:tr>
      <w:tr w:rsidR="00AC789A" w:rsidRPr="009D4466" w14:paraId="2FA475FA" w14:textId="77777777" w:rsidTr="00717836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1E5A7D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60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821DE5" w14:textId="77777777" w:rsidR="00AC789A" w:rsidRPr="00717836" w:rsidRDefault="00D550F2" w:rsidP="00717836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Utstyr</w:t>
            </w:r>
            <w:r w:rsidR="00D32A42">
              <w:rPr>
                <w:rFonts w:ascii="Calibri" w:hAnsi="Calibri"/>
                <w:sz w:val="20"/>
                <w:szCs w:val="20"/>
              </w:rPr>
              <w:t xml:space="preserve"> til løp/turorientering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C17B50" w14:textId="4127BD4A" w:rsidR="00AC789A" w:rsidRPr="00717836" w:rsidRDefault="00EB76F8" w:rsidP="00717836">
            <w:pPr>
              <w:jc w:val="right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5 847</w:t>
            </w:r>
          </w:p>
        </w:tc>
      </w:tr>
      <w:tr w:rsidR="00D550F2" w:rsidRPr="009D4466" w14:paraId="0CA07F27" w14:textId="77777777" w:rsidTr="00717836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D7C392" w14:textId="77777777" w:rsidR="00D550F2" w:rsidRPr="00717836" w:rsidRDefault="00D550F2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60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7698FE" w14:textId="77777777" w:rsidR="00D550F2" w:rsidRDefault="00D550F2" w:rsidP="00717836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Regnskapssystem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D84A20" w14:textId="62BD4F84" w:rsidR="00D550F2" w:rsidRDefault="00D32A42" w:rsidP="00717836">
            <w:pPr>
              <w:jc w:val="right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2 </w:t>
            </w:r>
            <w:r w:rsidR="003262F8">
              <w:rPr>
                <w:rFonts w:ascii="Calibri" w:hAnsi="Calibri"/>
                <w:sz w:val="20"/>
                <w:szCs w:val="20"/>
              </w:rPr>
              <w:t>744</w:t>
            </w:r>
          </w:p>
        </w:tc>
      </w:tr>
      <w:tr w:rsidR="005D1B2F" w:rsidRPr="009D4466" w14:paraId="788665E3" w14:textId="77777777" w:rsidTr="00717836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3AA043" w14:textId="77777777" w:rsidR="005D1B2F" w:rsidRPr="00717836" w:rsidRDefault="005D1B2F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60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22DA71" w14:textId="77777777" w:rsidR="005D1B2F" w:rsidRPr="00717836" w:rsidRDefault="005D1B2F" w:rsidP="00717836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Løp</w:t>
            </w:r>
            <w:r w:rsidR="004D16C7">
              <w:rPr>
                <w:rFonts w:ascii="Calibri" w:hAnsi="Calibri"/>
                <w:sz w:val="20"/>
                <w:szCs w:val="20"/>
              </w:rPr>
              <w:t>-/deltaker</w:t>
            </w:r>
            <w:r>
              <w:rPr>
                <w:rFonts w:ascii="Calibri" w:hAnsi="Calibri"/>
                <w:sz w:val="20"/>
                <w:szCs w:val="20"/>
              </w:rPr>
              <w:t>avgifter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23126B" w14:textId="504869F2" w:rsidR="005D1B2F" w:rsidRDefault="009E64DB" w:rsidP="00717836">
            <w:pPr>
              <w:jc w:val="right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1 200</w:t>
            </w:r>
          </w:p>
        </w:tc>
      </w:tr>
      <w:tr w:rsidR="000C48C7" w:rsidRPr="009D4466" w14:paraId="30AA2499" w14:textId="77777777" w:rsidTr="00717836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FFBF8E" w14:textId="77777777" w:rsidR="000C48C7" w:rsidRPr="00717836" w:rsidRDefault="000C48C7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60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64A1CC" w14:textId="79B73403" w:rsidR="000C48C7" w:rsidRPr="00717836" w:rsidRDefault="00D32A42" w:rsidP="00717836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Nettside</w:t>
            </w:r>
            <w:r w:rsidR="00C92EA4">
              <w:rPr>
                <w:rFonts w:ascii="Calibri" w:hAnsi="Calibri"/>
                <w:sz w:val="20"/>
                <w:szCs w:val="20"/>
              </w:rPr>
              <w:t>/annonsering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9FE893" w14:textId="75373487" w:rsidR="000C48C7" w:rsidRPr="00717836" w:rsidRDefault="00E720B2" w:rsidP="00717836">
            <w:pPr>
              <w:jc w:val="right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241</w:t>
            </w:r>
          </w:p>
        </w:tc>
      </w:tr>
      <w:tr w:rsidR="00AC789A" w:rsidRPr="009D4466" w14:paraId="4DA3C396" w14:textId="77777777" w:rsidTr="00717836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4AC938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60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160F54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  <w:r w:rsidRPr="00717836">
              <w:rPr>
                <w:rFonts w:ascii="Calibri" w:hAnsi="Calibri"/>
                <w:sz w:val="20"/>
                <w:szCs w:val="20"/>
              </w:rPr>
              <w:t>Kontingenter</w:t>
            </w:r>
            <w:r w:rsidR="00D32A42">
              <w:rPr>
                <w:rFonts w:ascii="Calibri" w:hAnsi="Calibri"/>
                <w:sz w:val="20"/>
                <w:szCs w:val="20"/>
              </w:rPr>
              <w:t xml:space="preserve"> NOOK og Vågan Idrettsråd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570D3D" w14:textId="77777777" w:rsidR="00AC789A" w:rsidRPr="00717836" w:rsidRDefault="00AC789A" w:rsidP="00717836">
            <w:pPr>
              <w:jc w:val="right"/>
              <w:rPr>
                <w:rFonts w:ascii="Calibri" w:hAnsi="Calibri"/>
                <w:sz w:val="20"/>
                <w:szCs w:val="20"/>
              </w:rPr>
            </w:pPr>
            <w:r w:rsidRPr="00717836">
              <w:rPr>
                <w:rFonts w:ascii="Calibri" w:hAnsi="Calibri"/>
                <w:sz w:val="20"/>
                <w:szCs w:val="20"/>
              </w:rPr>
              <w:t>1 000</w:t>
            </w:r>
          </w:p>
        </w:tc>
      </w:tr>
      <w:tr w:rsidR="00AC789A" w:rsidRPr="009D4466" w14:paraId="1B2B0BB1" w14:textId="77777777" w:rsidTr="00717836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9336F3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60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AFB982" w14:textId="77777777" w:rsidR="00AC789A" w:rsidRPr="00717836" w:rsidRDefault="00753301" w:rsidP="00717836">
            <w:pPr>
              <w:rPr>
                <w:rFonts w:ascii="Calibri" w:hAnsi="Calibri"/>
                <w:sz w:val="20"/>
                <w:szCs w:val="20"/>
              </w:rPr>
            </w:pPr>
            <w:r w:rsidRPr="00717836">
              <w:rPr>
                <w:rFonts w:ascii="Calibri" w:hAnsi="Calibri"/>
                <w:sz w:val="20"/>
                <w:szCs w:val="20"/>
              </w:rPr>
              <w:t>Øvrige kostnader</w:t>
            </w:r>
            <w:r w:rsidR="00525E87">
              <w:rPr>
                <w:rFonts w:ascii="Calibri" w:hAnsi="Calibri"/>
                <w:sz w:val="20"/>
                <w:szCs w:val="20"/>
              </w:rPr>
              <w:t xml:space="preserve"> inkl. div. lisenser, avgifter</w:t>
            </w:r>
            <w:r w:rsidR="004D16C7">
              <w:rPr>
                <w:rFonts w:ascii="Calibri" w:hAnsi="Calibri"/>
                <w:sz w:val="20"/>
                <w:szCs w:val="20"/>
              </w:rPr>
              <w:t>, løypetegningsprogram mv.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6C70AA" w14:textId="799D3ACD" w:rsidR="00AC789A" w:rsidRPr="00717836" w:rsidRDefault="00A528EE" w:rsidP="00717836">
            <w:pPr>
              <w:jc w:val="right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6 122</w:t>
            </w:r>
          </w:p>
        </w:tc>
      </w:tr>
      <w:tr w:rsidR="00AC789A" w:rsidRPr="009D4466" w14:paraId="7D30D13D" w14:textId="77777777" w:rsidTr="00717836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6C4849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1E0132" w14:textId="77777777" w:rsidR="00AC789A" w:rsidRPr="00717836" w:rsidRDefault="00AC789A" w:rsidP="00717836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717836">
              <w:rPr>
                <w:rFonts w:ascii="Calibri" w:hAnsi="Calibri"/>
                <w:b/>
                <w:bCs/>
                <w:sz w:val="20"/>
                <w:szCs w:val="20"/>
              </w:rPr>
              <w:t>Sum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20AB7E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5FA977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F4DF8B" w14:textId="111C9F2C" w:rsidR="00AC789A" w:rsidRPr="00717836" w:rsidRDefault="00400BA8" w:rsidP="00717836">
            <w:pPr>
              <w:ind w:left="345"/>
              <w:jc w:val="right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17 838</w:t>
            </w:r>
          </w:p>
        </w:tc>
      </w:tr>
      <w:tr w:rsidR="00AC789A" w:rsidRPr="009D4466" w14:paraId="5D2153B8" w14:textId="77777777" w:rsidTr="00717836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D8121C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3BAD3E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71DAAD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DEC657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B6BAEE5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AC789A" w:rsidRPr="009D4466" w14:paraId="52AED956" w14:textId="77777777" w:rsidTr="00717836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95AC8F" w14:textId="77777777" w:rsidR="00AC789A" w:rsidRPr="00717836" w:rsidRDefault="00AC789A" w:rsidP="00717836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  <w:tc>
          <w:tcPr>
            <w:tcW w:w="60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09C750" w14:textId="77777777" w:rsidR="00AC789A" w:rsidRPr="00717836" w:rsidRDefault="00AC789A" w:rsidP="00717836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3007FA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AC789A" w:rsidRPr="009D4466" w14:paraId="2140D79E" w14:textId="77777777" w:rsidTr="00717836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D49814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732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DAF6F5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AC789A" w:rsidRPr="009D4466" w14:paraId="58512B75" w14:textId="77777777" w:rsidTr="00717836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9C8E3B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09525D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A986F6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AB68A7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DAADFA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AC789A" w:rsidRPr="009D4466" w14:paraId="18586D76" w14:textId="77777777" w:rsidTr="00717836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FD06F7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00F4F1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C198C5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0E8186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8BE837" w14:textId="77777777" w:rsidR="00AC789A" w:rsidRPr="00717836" w:rsidRDefault="00AC789A" w:rsidP="00717836">
            <w:pPr>
              <w:jc w:val="right"/>
              <w:rPr>
                <w:rFonts w:ascii="Calibri" w:hAnsi="Calibri"/>
                <w:sz w:val="20"/>
                <w:szCs w:val="20"/>
              </w:rPr>
            </w:pPr>
          </w:p>
        </w:tc>
      </w:tr>
      <w:tr w:rsidR="00AC789A" w:rsidRPr="009D4466" w14:paraId="7B299FDC" w14:textId="77777777" w:rsidTr="00717836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6BF56D" w14:textId="77777777" w:rsidR="00AC789A" w:rsidRPr="00717836" w:rsidRDefault="00AC789A" w:rsidP="00717836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B31ADC" w14:textId="77777777" w:rsidR="00AC789A" w:rsidRPr="00717836" w:rsidRDefault="00AC789A" w:rsidP="00717836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1A2F9C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A1244D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FA7364" w14:textId="77777777" w:rsidR="00AC789A" w:rsidRPr="00717836" w:rsidRDefault="00AC789A" w:rsidP="00717836">
            <w:pPr>
              <w:jc w:val="right"/>
              <w:rPr>
                <w:rFonts w:ascii="Calibri" w:hAnsi="Calibri"/>
                <w:sz w:val="20"/>
                <w:szCs w:val="20"/>
              </w:rPr>
            </w:pPr>
          </w:p>
        </w:tc>
      </w:tr>
      <w:tr w:rsidR="00AC789A" w:rsidRPr="009D4466" w14:paraId="799508DE" w14:textId="77777777" w:rsidTr="00717836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E6C7A4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60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8596D9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F8EC7B" w14:textId="77777777" w:rsidR="00AC789A" w:rsidRPr="00717836" w:rsidRDefault="00AC789A" w:rsidP="00717836">
            <w:pPr>
              <w:jc w:val="right"/>
              <w:rPr>
                <w:rFonts w:ascii="Calibri" w:hAnsi="Calibri"/>
                <w:sz w:val="20"/>
                <w:szCs w:val="20"/>
              </w:rPr>
            </w:pPr>
          </w:p>
        </w:tc>
      </w:tr>
      <w:tr w:rsidR="00AC789A" w:rsidRPr="009D4466" w14:paraId="235EE24B" w14:textId="77777777" w:rsidTr="00717836"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8212D9" w14:textId="77777777" w:rsidR="00AC789A" w:rsidRPr="00717836" w:rsidRDefault="00AC789A" w:rsidP="0075330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1A05BE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5B2DFA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FFB580" w14:textId="77777777" w:rsidR="00AC789A" w:rsidRPr="00717836" w:rsidRDefault="00AC789A" w:rsidP="00717836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E2B5A2" w14:textId="77777777" w:rsidR="00AC789A" w:rsidRPr="00717836" w:rsidRDefault="00AC789A" w:rsidP="00717836">
            <w:pPr>
              <w:jc w:val="right"/>
              <w:rPr>
                <w:rFonts w:ascii="Calibri" w:hAnsi="Calibri"/>
                <w:sz w:val="20"/>
                <w:szCs w:val="20"/>
              </w:rPr>
            </w:pPr>
          </w:p>
        </w:tc>
      </w:tr>
    </w:tbl>
    <w:p w14:paraId="0A1C13F1" w14:textId="77777777" w:rsidR="00AC789A" w:rsidRPr="009D4466" w:rsidRDefault="00AC789A" w:rsidP="00AC789A">
      <w:pPr>
        <w:rPr>
          <w:rFonts w:ascii="Calibri" w:hAnsi="Calibri"/>
          <w:sz w:val="20"/>
          <w:szCs w:val="20"/>
        </w:rPr>
      </w:pPr>
    </w:p>
    <w:p w14:paraId="7235BCF8" w14:textId="77777777" w:rsidR="00AC789A" w:rsidRDefault="00AC789A" w:rsidP="00FD1806">
      <w:pPr>
        <w:tabs>
          <w:tab w:val="center" w:pos="4609"/>
        </w:tabs>
        <w:suppressAutoHyphens/>
        <w:rPr>
          <w:rFonts w:ascii="Calibri" w:hAnsi="Calibri"/>
          <w:b/>
          <w:sz w:val="20"/>
          <w:szCs w:val="20"/>
        </w:rPr>
      </w:pPr>
    </w:p>
    <w:p w14:paraId="129F6DAF" w14:textId="77777777" w:rsidR="00AC789A" w:rsidRPr="00B1353D" w:rsidRDefault="00AC789A" w:rsidP="00FD1806">
      <w:pPr>
        <w:tabs>
          <w:tab w:val="center" w:pos="4609"/>
        </w:tabs>
        <w:suppressAutoHyphens/>
        <w:rPr>
          <w:rFonts w:ascii="Calibri" w:hAnsi="Calibri"/>
          <w:b/>
          <w:sz w:val="20"/>
          <w:szCs w:val="20"/>
        </w:rPr>
      </w:pPr>
    </w:p>
    <w:sectPr w:rsidR="00AC789A" w:rsidRPr="00B1353D" w:rsidSect="009B0BBE">
      <w:headerReference w:type="default" r:id="rId8"/>
      <w:footerReference w:type="default" r:id="rId9"/>
      <w:pgSz w:w="11906" w:h="16838"/>
      <w:pgMar w:top="53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47299E" w14:textId="77777777" w:rsidR="00B650E5" w:rsidRDefault="00B650E5" w:rsidP="00236606">
      <w:r>
        <w:separator/>
      </w:r>
    </w:p>
  </w:endnote>
  <w:endnote w:type="continuationSeparator" w:id="0">
    <w:p w14:paraId="6E5036F2" w14:textId="77777777" w:rsidR="00B650E5" w:rsidRDefault="00B650E5" w:rsidP="00236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msRmn 12p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6B4C2A" w14:textId="77777777" w:rsidR="00FB0166" w:rsidRDefault="00FB0166">
    <w:pPr>
      <w:pStyle w:val="Bunntekst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2A55A9F2" w14:textId="77777777" w:rsidR="00FB0166" w:rsidRDefault="00FB0166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4D98CF" w14:textId="77777777" w:rsidR="00B650E5" w:rsidRDefault="00B650E5" w:rsidP="00236606">
      <w:r>
        <w:separator/>
      </w:r>
    </w:p>
  </w:footnote>
  <w:footnote w:type="continuationSeparator" w:id="0">
    <w:p w14:paraId="18A24CD7" w14:textId="77777777" w:rsidR="00B650E5" w:rsidRDefault="00B650E5" w:rsidP="002366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63F84D" w14:textId="2A9A364E" w:rsidR="00324157" w:rsidRPr="00FB0166" w:rsidRDefault="00FB0166">
    <w:pPr>
      <w:pStyle w:val="Topptekst"/>
      <w:rPr>
        <w:b/>
        <w:bCs/>
      </w:rPr>
    </w:pPr>
    <w:r w:rsidRPr="00FB0166">
      <w:rPr>
        <w:b/>
        <w:bCs/>
      </w:rPr>
      <w:t>KABELVÅG ORIENTERINGSLAG – ÅRSREGNSKAP 20</w:t>
    </w:r>
    <w:r w:rsidR="00CA6EE3">
      <w:rPr>
        <w:b/>
        <w:bCs/>
      </w:rPr>
      <w:t>2</w:t>
    </w:r>
    <w:r w:rsidR="00E137CF">
      <w:rPr>
        <w:b/>
        <w:bCs/>
      </w:rPr>
      <w:t>5</w:t>
    </w:r>
    <w:r w:rsidRPr="00FB0166">
      <w:rPr>
        <w:b/>
        <w:bCs/>
      </w:rPr>
      <w:tab/>
    </w:r>
  </w:p>
  <w:p w14:paraId="603988D9" w14:textId="77777777" w:rsidR="00FB0166" w:rsidRDefault="00FB0166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FD79F6"/>
    <w:multiLevelType w:val="hybridMultilevel"/>
    <w:tmpl w:val="39FCDB4E"/>
    <w:lvl w:ilvl="0" w:tplc="0414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46847998"/>
    <w:multiLevelType w:val="hybridMultilevel"/>
    <w:tmpl w:val="1178A946"/>
    <w:lvl w:ilvl="0" w:tplc="3A86A748">
      <w:start w:val="1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1874524">
    <w:abstractNumId w:val="0"/>
  </w:num>
  <w:num w:numId="2" w16cid:durableId="13870274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399"/>
    <w:rsid w:val="0000096C"/>
    <w:rsid w:val="00001D27"/>
    <w:rsid w:val="00002B64"/>
    <w:rsid w:val="00002C30"/>
    <w:rsid w:val="00002CBB"/>
    <w:rsid w:val="00002CE1"/>
    <w:rsid w:val="00002E30"/>
    <w:rsid w:val="0000379A"/>
    <w:rsid w:val="00005EA1"/>
    <w:rsid w:val="00006F2F"/>
    <w:rsid w:val="00006F9E"/>
    <w:rsid w:val="0000715C"/>
    <w:rsid w:val="00010289"/>
    <w:rsid w:val="00012475"/>
    <w:rsid w:val="000130E9"/>
    <w:rsid w:val="00014E5A"/>
    <w:rsid w:val="0001524A"/>
    <w:rsid w:val="00015EEA"/>
    <w:rsid w:val="00016B79"/>
    <w:rsid w:val="00017D82"/>
    <w:rsid w:val="00017F75"/>
    <w:rsid w:val="00020189"/>
    <w:rsid w:val="00020419"/>
    <w:rsid w:val="00022B71"/>
    <w:rsid w:val="00023D61"/>
    <w:rsid w:val="000251B9"/>
    <w:rsid w:val="000277D9"/>
    <w:rsid w:val="00030FA3"/>
    <w:rsid w:val="00032A1F"/>
    <w:rsid w:val="0003645F"/>
    <w:rsid w:val="000379E2"/>
    <w:rsid w:val="000422D9"/>
    <w:rsid w:val="00042D34"/>
    <w:rsid w:val="00042D53"/>
    <w:rsid w:val="00044B8A"/>
    <w:rsid w:val="00045AA5"/>
    <w:rsid w:val="0004693E"/>
    <w:rsid w:val="0005012A"/>
    <w:rsid w:val="00050DCF"/>
    <w:rsid w:val="0005143E"/>
    <w:rsid w:val="00052E66"/>
    <w:rsid w:val="000547B0"/>
    <w:rsid w:val="0005480E"/>
    <w:rsid w:val="00055B80"/>
    <w:rsid w:val="00057601"/>
    <w:rsid w:val="00057973"/>
    <w:rsid w:val="00061AF3"/>
    <w:rsid w:val="00061C40"/>
    <w:rsid w:val="00062B5A"/>
    <w:rsid w:val="00063972"/>
    <w:rsid w:val="00063B00"/>
    <w:rsid w:val="00064DBF"/>
    <w:rsid w:val="0006580D"/>
    <w:rsid w:val="0006653B"/>
    <w:rsid w:val="000668EF"/>
    <w:rsid w:val="00066989"/>
    <w:rsid w:val="00067190"/>
    <w:rsid w:val="000679EB"/>
    <w:rsid w:val="00067AA8"/>
    <w:rsid w:val="00070274"/>
    <w:rsid w:val="00071843"/>
    <w:rsid w:val="000770E9"/>
    <w:rsid w:val="000779E9"/>
    <w:rsid w:val="00081006"/>
    <w:rsid w:val="00082FCE"/>
    <w:rsid w:val="000831F1"/>
    <w:rsid w:val="00085EDB"/>
    <w:rsid w:val="00086B6F"/>
    <w:rsid w:val="000879CE"/>
    <w:rsid w:val="00091985"/>
    <w:rsid w:val="00091A20"/>
    <w:rsid w:val="00091F9C"/>
    <w:rsid w:val="00092EEF"/>
    <w:rsid w:val="00093FAA"/>
    <w:rsid w:val="00095C19"/>
    <w:rsid w:val="000964D3"/>
    <w:rsid w:val="00096D75"/>
    <w:rsid w:val="000A07DF"/>
    <w:rsid w:val="000A16E5"/>
    <w:rsid w:val="000A1768"/>
    <w:rsid w:val="000A4CAB"/>
    <w:rsid w:val="000A5BB8"/>
    <w:rsid w:val="000A75DD"/>
    <w:rsid w:val="000A7BA1"/>
    <w:rsid w:val="000B02C8"/>
    <w:rsid w:val="000B09C1"/>
    <w:rsid w:val="000B0D81"/>
    <w:rsid w:val="000B1287"/>
    <w:rsid w:val="000B13A2"/>
    <w:rsid w:val="000B222E"/>
    <w:rsid w:val="000B3086"/>
    <w:rsid w:val="000B5115"/>
    <w:rsid w:val="000B5986"/>
    <w:rsid w:val="000B6C19"/>
    <w:rsid w:val="000B7739"/>
    <w:rsid w:val="000C2BF7"/>
    <w:rsid w:val="000C477B"/>
    <w:rsid w:val="000C48C7"/>
    <w:rsid w:val="000C5E1B"/>
    <w:rsid w:val="000C645F"/>
    <w:rsid w:val="000C79A9"/>
    <w:rsid w:val="000D1157"/>
    <w:rsid w:val="000D479B"/>
    <w:rsid w:val="000D4949"/>
    <w:rsid w:val="000D4A94"/>
    <w:rsid w:val="000D55AC"/>
    <w:rsid w:val="000D648B"/>
    <w:rsid w:val="000D6F6C"/>
    <w:rsid w:val="000E0747"/>
    <w:rsid w:val="000E0A2A"/>
    <w:rsid w:val="000E1890"/>
    <w:rsid w:val="000E241A"/>
    <w:rsid w:val="000E2ADF"/>
    <w:rsid w:val="000E4CC3"/>
    <w:rsid w:val="000E52B6"/>
    <w:rsid w:val="000E5436"/>
    <w:rsid w:val="000E64B4"/>
    <w:rsid w:val="000F0033"/>
    <w:rsid w:val="000F0CA3"/>
    <w:rsid w:val="000F12C5"/>
    <w:rsid w:val="000F1954"/>
    <w:rsid w:val="000F314A"/>
    <w:rsid w:val="000F4685"/>
    <w:rsid w:val="000F5645"/>
    <w:rsid w:val="000F5902"/>
    <w:rsid w:val="000F63DC"/>
    <w:rsid w:val="000F79E3"/>
    <w:rsid w:val="000F7EE3"/>
    <w:rsid w:val="0010018A"/>
    <w:rsid w:val="0010293A"/>
    <w:rsid w:val="00103255"/>
    <w:rsid w:val="001037DC"/>
    <w:rsid w:val="001060CF"/>
    <w:rsid w:val="00106161"/>
    <w:rsid w:val="00106427"/>
    <w:rsid w:val="00112DB7"/>
    <w:rsid w:val="00113FEC"/>
    <w:rsid w:val="001144B8"/>
    <w:rsid w:val="001146D8"/>
    <w:rsid w:val="00115B9D"/>
    <w:rsid w:val="00116729"/>
    <w:rsid w:val="00117190"/>
    <w:rsid w:val="0012244C"/>
    <w:rsid w:val="001225EB"/>
    <w:rsid w:val="00122D4E"/>
    <w:rsid w:val="00123373"/>
    <w:rsid w:val="00123FFF"/>
    <w:rsid w:val="00124264"/>
    <w:rsid w:val="00124ECE"/>
    <w:rsid w:val="00125A3F"/>
    <w:rsid w:val="00125C70"/>
    <w:rsid w:val="00125EE6"/>
    <w:rsid w:val="0012657F"/>
    <w:rsid w:val="0012718E"/>
    <w:rsid w:val="001327DE"/>
    <w:rsid w:val="001327E6"/>
    <w:rsid w:val="00132959"/>
    <w:rsid w:val="0013383A"/>
    <w:rsid w:val="00133E5C"/>
    <w:rsid w:val="00136B37"/>
    <w:rsid w:val="00136F86"/>
    <w:rsid w:val="00137AFE"/>
    <w:rsid w:val="00140192"/>
    <w:rsid w:val="00140899"/>
    <w:rsid w:val="00140F26"/>
    <w:rsid w:val="00142309"/>
    <w:rsid w:val="00143EDA"/>
    <w:rsid w:val="001447F0"/>
    <w:rsid w:val="00144CC9"/>
    <w:rsid w:val="00145806"/>
    <w:rsid w:val="00151459"/>
    <w:rsid w:val="00153BEF"/>
    <w:rsid w:val="0015422F"/>
    <w:rsid w:val="0015480C"/>
    <w:rsid w:val="00154AF2"/>
    <w:rsid w:val="00154F94"/>
    <w:rsid w:val="00156BFF"/>
    <w:rsid w:val="001574B3"/>
    <w:rsid w:val="00157555"/>
    <w:rsid w:val="001577A5"/>
    <w:rsid w:val="00157CFF"/>
    <w:rsid w:val="00160CD3"/>
    <w:rsid w:val="001614E9"/>
    <w:rsid w:val="0016241A"/>
    <w:rsid w:val="00162999"/>
    <w:rsid w:val="001649EE"/>
    <w:rsid w:val="001650B5"/>
    <w:rsid w:val="001656DE"/>
    <w:rsid w:val="00166BE7"/>
    <w:rsid w:val="00166D47"/>
    <w:rsid w:val="00166DB6"/>
    <w:rsid w:val="001674EC"/>
    <w:rsid w:val="00171120"/>
    <w:rsid w:val="00171E52"/>
    <w:rsid w:val="001734A5"/>
    <w:rsid w:val="001744D1"/>
    <w:rsid w:val="00176602"/>
    <w:rsid w:val="0017723B"/>
    <w:rsid w:val="00177279"/>
    <w:rsid w:val="00177765"/>
    <w:rsid w:val="001803CC"/>
    <w:rsid w:val="001814D9"/>
    <w:rsid w:val="001815E3"/>
    <w:rsid w:val="00181EB0"/>
    <w:rsid w:val="0018520D"/>
    <w:rsid w:val="00185492"/>
    <w:rsid w:val="001857FE"/>
    <w:rsid w:val="0018641A"/>
    <w:rsid w:val="00186DEC"/>
    <w:rsid w:val="00190306"/>
    <w:rsid w:val="00191973"/>
    <w:rsid w:val="0019225B"/>
    <w:rsid w:val="00192ABD"/>
    <w:rsid w:val="00192D05"/>
    <w:rsid w:val="00192EC3"/>
    <w:rsid w:val="00193B4C"/>
    <w:rsid w:val="0019537D"/>
    <w:rsid w:val="001966EF"/>
    <w:rsid w:val="001A00D9"/>
    <w:rsid w:val="001A2899"/>
    <w:rsid w:val="001B0DB5"/>
    <w:rsid w:val="001B3B49"/>
    <w:rsid w:val="001B6442"/>
    <w:rsid w:val="001B7B15"/>
    <w:rsid w:val="001C0CA2"/>
    <w:rsid w:val="001C2BF4"/>
    <w:rsid w:val="001C31CA"/>
    <w:rsid w:val="001C3222"/>
    <w:rsid w:val="001C39E7"/>
    <w:rsid w:val="001C3D6F"/>
    <w:rsid w:val="001C60B6"/>
    <w:rsid w:val="001D3333"/>
    <w:rsid w:val="001D38A3"/>
    <w:rsid w:val="001D3E11"/>
    <w:rsid w:val="001D4546"/>
    <w:rsid w:val="001D4856"/>
    <w:rsid w:val="001D4FC2"/>
    <w:rsid w:val="001D55F9"/>
    <w:rsid w:val="001D6D5F"/>
    <w:rsid w:val="001D72E6"/>
    <w:rsid w:val="001D7B5B"/>
    <w:rsid w:val="001E1293"/>
    <w:rsid w:val="001E1A38"/>
    <w:rsid w:val="001E2483"/>
    <w:rsid w:val="001E5B3A"/>
    <w:rsid w:val="001E6E84"/>
    <w:rsid w:val="001F0F0E"/>
    <w:rsid w:val="001F1905"/>
    <w:rsid w:val="001F1ABE"/>
    <w:rsid w:val="001F25D9"/>
    <w:rsid w:val="001F26A0"/>
    <w:rsid w:val="001F47EE"/>
    <w:rsid w:val="001F5397"/>
    <w:rsid w:val="001F670B"/>
    <w:rsid w:val="001F7FE3"/>
    <w:rsid w:val="00201CB3"/>
    <w:rsid w:val="00202499"/>
    <w:rsid w:val="00202DCE"/>
    <w:rsid w:val="00202F39"/>
    <w:rsid w:val="00206A5C"/>
    <w:rsid w:val="002078E3"/>
    <w:rsid w:val="0021047D"/>
    <w:rsid w:val="00210A28"/>
    <w:rsid w:val="0021169A"/>
    <w:rsid w:val="002127D6"/>
    <w:rsid w:val="00213359"/>
    <w:rsid w:val="00213BC8"/>
    <w:rsid w:val="002157D9"/>
    <w:rsid w:val="00215A28"/>
    <w:rsid w:val="00215CC9"/>
    <w:rsid w:val="002164F7"/>
    <w:rsid w:val="0021696D"/>
    <w:rsid w:val="002177E0"/>
    <w:rsid w:val="0022038D"/>
    <w:rsid w:val="002214F5"/>
    <w:rsid w:val="00222554"/>
    <w:rsid w:val="002233BB"/>
    <w:rsid w:val="0022354A"/>
    <w:rsid w:val="0022407B"/>
    <w:rsid w:val="0022445E"/>
    <w:rsid w:val="00232B98"/>
    <w:rsid w:val="0023478E"/>
    <w:rsid w:val="00236606"/>
    <w:rsid w:val="00240BDD"/>
    <w:rsid w:val="0024259E"/>
    <w:rsid w:val="002427F8"/>
    <w:rsid w:val="00242E3F"/>
    <w:rsid w:val="00243416"/>
    <w:rsid w:val="00244945"/>
    <w:rsid w:val="00245A1A"/>
    <w:rsid w:val="002500A7"/>
    <w:rsid w:val="00251B30"/>
    <w:rsid w:val="00252086"/>
    <w:rsid w:val="002520AE"/>
    <w:rsid w:val="002536C3"/>
    <w:rsid w:val="002541DA"/>
    <w:rsid w:val="0025451B"/>
    <w:rsid w:val="002557AE"/>
    <w:rsid w:val="00260A00"/>
    <w:rsid w:val="0026169A"/>
    <w:rsid w:val="00261CF9"/>
    <w:rsid w:val="0026287C"/>
    <w:rsid w:val="00262C43"/>
    <w:rsid w:val="00263AAB"/>
    <w:rsid w:val="00266FEA"/>
    <w:rsid w:val="00270021"/>
    <w:rsid w:val="0027082B"/>
    <w:rsid w:val="00272438"/>
    <w:rsid w:val="00273240"/>
    <w:rsid w:val="00273442"/>
    <w:rsid w:val="0027489A"/>
    <w:rsid w:val="0027516B"/>
    <w:rsid w:val="0027562C"/>
    <w:rsid w:val="00276173"/>
    <w:rsid w:val="00277D15"/>
    <w:rsid w:val="00280044"/>
    <w:rsid w:val="00280CF6"/>
    <w:rsid w:val="00282131"/>
    <w:rsid w:val="00282C99"/>
    <w:rsid w:val="002849B5"/>
    <w:rsid w:val="00284DE8"/>
    <w:rsid w:val="00286083"/>
    <w:rsid w:val="00286705"/>
    <w:rsid w:val="00286BC2"/>
    <w:rsid w:val="00287427"/>
    <w:rsid w:val="00287DB2"/>
    <w:rsid w:val="0029160B"/>
    <w:rsid w:val="00291FEC"/>
    <w:rsid w:val="00293D13"/>
    <w:rsid w:val="00294106"/>
    <w:rsid w:val="00295109"/>
    <w:rsid w:val="00297293"/>
    <w:rsid w:val="002A072F"/>
    <w:rsid w:val="002A1596"/>
    <w:rsid w:val="002A1763"/>
    <w:rsid w:val="002A1B48"/>
    <w:rsid w:val="002A21A5"/>
    <w:rsid w:val="002A2BDA"/>
    <w:rsid w:val="002A2BEE"/>
    <w:rsid w:val="002A5449"/>
    <w:rsid w:val="002A5C3A"/>
    <w:rsid w:val="002A7CF0"/>
    <w:rsid w:val="002B0E28"/>
    <w:rsid w:val="002B30D5"/>
    <w:rsid w:val="002B30D9"/>
    <w:rsid w:val="002B3B4F"/>
    <w:rsid w:val="002B4F03"/>
    <w:rsid w:val="002B5C05"/>
    <w:rsid w:val="002B6371"/>
    <w:rsid w:val="002B692C"/>
    <w:rsid w:val="002C0548"/>
    <w:rsid w:val="002C13F5"/>
    <w:rsid w:val="002C38FD"/>
    <w:rsid w:val="002C4946"/>
    <w:rsid w:val="002C522E"/>
    <w:rsid w:val="002C5875"/>
    <w:rsid w:val="002C743C"/>
    <w:rsid w:val="002D02B0"/>
    <w:rsid w:val="002D18EF"/>
    <w:rsid w:val="002D1CF2"/>
    <w:rsid w:val="002D39FC"/>
    <w:rsid w:val="002D477B"/>
    <w:rsid w:val="002D4983"/>
    <w:rsid w:val="002D57D3"/>
    <w:rsid w:val="002D594E"/>
    <w:rsid w:val="002D6A5F"/>
    <w:rsid w:val="002D7091"/>
    <w:rsid w:val="002E073F"/>
    <w:rsid w:val="002E0772"/>
    <w:rsid w:val="002E2048"/>
    <w:rsid w:val="002E26BF"/>
    <w:rsid w:val="002E392D"/>
    <w:rsid w:val="002E3E6E"/>
    <w:rsid w:val="002E6F5D"/>
    <w:rsid w:val="002E70B2"/>
    <w:rsid w:val="002F0C6F"/>
    <w:rsid w:val="002F1644"/>
    <w:rsid w:val="002F3A20"/>
    <w:rsid w:val="002F3B27"/>
    <w:rsid w:val="002F3B92"/>
    <w:rsid w:val="002F41B5"/>
    <w:rsid w:val="002F501C"/>
    <w:rsid w:val="002F5348"/>
    <w:rsid w:val="002F7D6A"/>
    <w:rsid w:val="00300152"/>
    <w:rsid w:val="00300976"/>
    <w:rsid w:val="00300997"/>
    <w:rsid w:val="00302599"/>
    <w:rsid w:val="003033E5"/>
    <w:rsid w:val="00303B38"/>
    <w:rsid w:val="003050D7"/>
    <w:rsid w:val="00306A36"/>
    <w:rsid w:val="00307EA3"/>
    <w:rsid w:val="00310F0F"/>
    <w:rsid w:val="003127E5"/>
    <w:rsid w:val="00313DF4"/>
    <w:rsid w:val="00316229"/>
    <w:rsid w:val="00316830"/>
    <w:rsid w:val="003176DD"/>
    <w:rsid w:val="00317B6F"/>
    <w:rsid w:val="00321601"/>
    <w:rsid w:val="00321B1B"/>
    <w:rsid w:val="00322280"/>
    <w:rsid w:val="00324157"/>
    <w:rsid w:val="00324534"/>
    <w:rsid w:val="00325040"/>
    <w:rsid w:val="003262F8"/>
    <w:rsid w:val="00326323"/>
    <w:rsid w:val="00326726"/>
    <w:rsid w:val="003268AD"/>
    <w:rsid w:val="00326973"/>
    <w:rsid w:val="003275BA"/>
    <w:rsid w:val="00327B70"/>
    <w:rsid w:val="00331053"/>
    <w:rsid w:val="00332125"/>
    <w:rsid w:val="00332890"/>
    <w:rsid w:val="00332961"/>
    <w:rsid w:val="003339E2"/>
    <w:rsid w:val="00334F29"/>
    <w:rsid w:val="00340868"/>
    <w:rsid w:val="00342254"/>
    <w:rsid w:val="003431C9"/>
    <w:rsid w:val="00343A66"/>
    <w:rsid w:val="00345E37"/>
    <w:rsid w:val="00346516"/>
    <w:rsid w:val="003467F3"/>
    <w:rsid w:val="00346A65"/>
    <w:rsid w:val="00347180"/>
    <w:rsid w:val="003501B7"/>
    <w:rsid w:val="00350FE2"/>
    <w:rsid w:val="00354AD1"/>
    <w:rsid w:val="00354C05"/>
    <w:rsid w:val="00355443"/>
    <w:rsid w:val="0035619C"/>
    <w:rsid w:val="00361F50"/>
    <w:rsid w:val="00362940"/>
    <w:rsid w:val="00362B3D"/>
    <w:rsid w:val="003639D3"/>
    <w:rsid w:val="00363E69"/>
    <w:rsid w:val="00364D1A"/>
    <w:rsid w:val="00365C56"/>
    <w:rsid w:val="00367B76"/>
    <w:rsid w:val="0037054D"/>
    <w:rsid w:val="00370BC2"/>
    <w:rsid w:val="0037119D"/>
    <w:rsid w:val="003733BA"/>
    <w:rsid w:val="0037460F"/>
    <w:rsid w:val="003776A1"/>
    <w:rsid w:val="00380160"/>
    <w:rsid w:val="00384892"/>
    <w:rsid w:val="00384899"/>
    <w:rsid w:val="00384BA4"/>
    <w:rsid w:val="00385BA3"/>
    <w:rsid w:val="00386C19"/>
    <w:rsid w:val="0039124A"/>
    <w:rsid w:val="00391445"/>
    <w:rsid w:val="0039174D"/>
    <w:rsid w:val="00396337"/>
    <w:rsid w:val="00396DC7"/>
    <w:rsid w:val="003A046C"/>
    <w:rsid w:val="003A2983"/>
    <w:rsid w:val="003A2D99"/>
    <w:rsid w:val="003A31AB"/>
    <w:rsid w:val="003A5351"/>
    <w:rsid w:val="003A6DD1"/>
    <w:rsid w:val="003A7316"/>
    <w:rsid w:val="003A7732"/>
    <w:rsid w:val="003A7FAB"/>
    <w:rsid w:val="003B066D"/>
    <w:rsid w:val="003B223C"/>
    <w:rsid w:val="003B4BBF"/>
    <w:rsid w:val="003B7B0A"/>
    <w:rsid w:val="003C41D7"/>
    <w:rsid w:val="003C51F6"/>
    <w:rsid w:val="003C546B"/>
    <w:rsid w:val="003C5EAD"/>
    <w:rsid w:val="003C799B"/>
    <w:rsid w:val="003D0737"/>
    <w:rsid w:val="003D0830"/>
    <w:rsid w:val="003D1D31"/>
    <w:rsid w:val="003D2008"/>
    <w:rsid w:val="003D514D"/>
    <w:rsid w:val="003D60DD"/>
    <w:rsid w:val="003E0DFB"/>
    <w:rsid w:val="003E2107"/>
    <w:rsid w:val="003E2865"/>
    <w:rsid w:val="003E294E"/>
    <w:rsid w:val="003E429F"/>
    <w:rsid w:val="003E476D"/>
    <w:rsid w:val="003E5147"/>
    <w:rsid w:val="003E6733"/>
    <w:rsid w:val="003F07CA"/>
    <w:rsid w:val="003F26DE"/>
    <w:rsid w:val="003F73AA"/>
    <w:rsid w:val="003F785A"/>
    <w:rsid w:val="003F78FB"/>
    <w:rsid w:val="00400BA8"/>
    <w:rsid w:val="0040240B"/>
    <w:rsid w:val="004028B9"/>
    <w:rsid w:val="00402EAA"/>
    <w:rsid w:val="00404E00"/>
    <w:rsid w:val="00405BCE"/>
    <w:rsid w:val="004073B5"/>
    <w:rsid w:val="0041038D"/>
    <w:rsid w:val="00410E36"/>
    <w:rsid w:val="00411127"/>
    <w:rsid w:val="004126B4"/>
    <w:rsid w:val="00413A37"/>
    <w:rsid w:val="0041482A"/>
    <w:rsid w:val="00414B6E"/>
    <w:rsid w:val="0041532C"/>
    <w:rsid w:val="00416932"/>
    <w:rsid w:val="004177FA"/>
    <w:rsid w:val="00417DAE"/>
    <w:rsid w:val="00420958"/>
    <w:rsid w:val="004222B9"/>
    <w:rsid w:val="00425140"/>
    <w:rsid w:val="004255DD"/>
    <w:rsid w:val="00426545"/>
    <w:rsid w:val="004266A0"/>
    <w:rsid w:val="00426B1A"/>
    <w:rsid w:val="00426B29"/>
    <w:rsid w:val="00430851"/>
    <w:rsid w:val="004332B8"/>
    <w:rsid w:val="00434101"/>
    <w:rsid w:val="0043488B"/>
    <w:rsid w:val="00434C57"/>
    <w:rsid w:val="00436862"/>
    <w:rsid w:val="00436FA2"/>
    <w:rsid w:val="00440AD9"/>
    <w:rsid w:val="0044164E"/>
    <w:rsid w:val="0044205D"/>
    <w:rsid w:val="00443A22"/>
    <w:rsid w:val="0044403B"/>
    <w:rsid w:val="004443EF"/>
    <w:rsid w:val="004445B2"/>
    <w:rsid w:val="00444CB7"/>
    <w:rsid w:val="00451440"/>
    <w:rsid w:val="004517C0"/>
    <w:rsid w:val="00451B54"/>
    <w:rsid w:val="004525C7"/>
    <w:rsid w:val="00453122"/>
    <w:rsid w:val="0045363B"/>
    <w:rsid w:val="00455F3D"/>
    <w:rsid w:val="0046028E"/>
    <w:rsid w:val="004606E9"/>
    <w:rsid w:val="00460801"/>
    <w:rsid w:val="00461033"/>
    <w:rsid w:val="0046190A"/>
    <w:rsid w:val="00470321"/>
    <w:rsid w:val="004718B5"/>
    <w:rsid w:val="00471931"/>
    <w:rsid w:val="004721A9"/>
    <w:rsid w:val="00472441"/>
    <w:rsid w:val="004749CF"/>
    <w:rsid w:val="00476A8E"/>
    <w:rsid w:val="0048044C"/>
    <w:rsid w:val="0048057F"/>
    <w:rsid w:val="00481617"/>
    <w:rsid w:val="00482922"/>
    <w:rsid w:val="00486FD7"/>
    <w:rsid w:val="00487480"/>
    <w:rsid w:val="00487D59"/>
    <w:rsid w:val="00490FD4"/>
    <w:rsid w:val="004910FC"/>
    <w:rsid w:val="004917B8"/>
    <w:rsid w:val="00493746"/>
    <w:rsid w:val="004939C3"/>
    <w:rsid w:val="00493F1E"/>
    <w:rsid w:val="00493F38"/>
    <w:rsid w:val="00494B2D"/>
    <w:rsid w:val="00494BA9"/>
    <w:rsid w:val="00494F48"/>
    <w:rsid w:val="00495748"/>
    <w:rsid w:val="004957A8"/>
    <w:rsid w:val="00496B8F"/>
    <w:rsid w:val="004A203B"/>
    <w:rsid w:val="004A32C5"/>
    <w:rsid w:val="004A3552"/>
    <w:rsid w:val="004A3920"/>
    <w:rsid w:val="004A5096"/>
    <w:rsid w:val="004A5334"/>
    <w:rsid w:val="004A5CC7"/>
    <w:rsid w:val="004A68C8"/>
    <w:rsid w:val="004A77E3"/>
    <w:rsid w:val="004A79BE"/>
    <w:rsid w:val="004B4CA4"/>
    <w:rsid w:val="004B5ED7"/>
    <w:rsid w:val="004B7E23"/>
    <w:rsid w:val="004C44D1"/>
    <w:rsid w:val="004C5B7E"/>
    <w:rsid w:val="004C5C47"/>
    <w:rsid w:val="004C5DC5"/>
    <w:rsid w:val="004C5ED0"/>
    <w:rsid w:val="004C6433"/>
    <w:rsid w:val="004C66B3"/>
    <w:rsid w:val="004D09F1"/>
    <w:rsid w:val="004D16C7"/>
    <w:rsid w:val="004D1BAC"/>
    <w:rsid w:val="004D3C54"/>
    <w:rsid w:val="004D61C0"/>
    <w:rsid w:val="004D7811"/>
    <w:rsid w:val="004D78B2"/>
    <w:rsid w:val="004D7D34"/>
    <w:rsid w:val="004D7ECE"/>
    <w:rsid w:val="004D7FC2"/>
    <w:rsid w:val="004E12D5"/>
    <w:rsid w:val="004E1538"/>
    <w:rsid w:val="004E2943"/>
    <w:rsid w:val="004E3656"/>
    <w:rsid w:val="004E4835"/>
    <w:rsid w:val="004E5BD0"/>
    <w:rsid w:val="004E6725"/>
    <w:rsid w:val="004E6FCB"/>
    <w:rsid w:val="004E7169"/>
    <w:rsid w:val="004E7D4C"/>
    <w:rsid w:val="004F08B2"/>
    <w:rsid w:val="004F0BC4"/>
    <w:rsid w:val="004F1104"/>
    <w:rsid w:val="004F274F"/>
    <w:rsid w:val="004F5279"/>
    <w:rsid w:val="0050077D"/>
    <w:rsid w:val="005008A7"/>
    <w:rsid w:val="00500F03"/>
    <w:rsid w:val="00501612"/>
    <w:rsid w:val="00504A76"/>
    <w:rsid w:val="00504B7D"/>
    <w:rsid w:val="00505CE1"/>
    <w:rsid w:val="00506598"/>
    <w:rsid w:val="00506D8C"/>
    <w:rsid w:val="00510FC4"/>
    <w:rsid w:val="005126F2"/>
    <w:rsid w:val="00514258"/>
    <w:rsid w:val="00514337"/>
    <w:rsid w:val="00514B4B"/>
    <w:rsid w:val="00514DCA"/>
    <w:rsid w:val="005157B7"/>
    <w:rsid w:val="005162B2"/>
    <w:rsid w:val="00521742"/>
    <w:rsid w:val="00521B13"/>
    <w:rsid w:val="00524CC9"/>
    <w:rsid w:val="00525E87"/>
    <w:rsid w:val="00526E80"/>
    <w:rsid w:val="00532C91"/>
    <w:rsid w:val="00533E58"/>
    <w:rsid w:val="005340D6"/>
    <w:rsid w:val="005343E8"/>
    <w:rsid w:val="00535445"/>
    <w:rsid w:val="005360A1"/>
    <w:rsid w:val="0053744D"/>
    <w:rsid w:val="005408F7"/>
    <w:rsid w:val="00540EDA"/>
    <w:rsid w:val="00542177"/>
    <w:rsid w:val="00542506"/>
    <w:rsid w:val="0054298B"/>
    <w:rsid w:val="005429E7"/>
    <w:rsid w:val="00542BF4"/>
    <w:rsid w:val="00543141"/>
    <w:rsid w:val="00543988"/>
    <w:rsid w:val="00543AA5"/>
    <w:rsid w:val="00544D6D"/>
    <w:rsid w:val="005466FE"/>
    <w:rsid w:val="0054733A"/>
    <w:rsid w:val="005508ED"/>
    <w:rsid w:val="005517CD"/>
    <w:rsid w:val="00552744"/>
    <w:rsid w:val="00556317"/>
    <w:rsid w:val="00557155"/>
    <w:rsid w:val="005608E4"/>
    <w:rsid w:val="00560A9B"/>
    <w:rsid w:val="00560AB4"/>
    <w:rsid w:val="005633EB"/>
    <w:rsid w:val="00563444"/>
    <w:rsid w:val="00565E66"/>
    <w:rsid w:val="00566D6D"/>
    <w:rsid w:val="005673F7"/>
    <w:rsid w:val="00570223"/>
    <w:rsid w:val="0057078B"/>
    <w:rsid w:val="00570A90"/>
    <w:rsid w:val="005711BF"/>
    <w:rsid w:val="0057261D"/>
    <w:rsid w:val="00574385"/>
    <w:rsid w:val="00577567"/>
    <w:rsid w:val="00577D1E"/>
    <w:rsid w:val="00582463"/>
    <w:rsid w:val="00582BF3"/>
    <w:rsid w:val="00585406"/>
    <w:rsid w:val="00586245"/>
    <w:rsid w:val="005862B7"/>
    <w:rsid w:val="00587A6B"/>
    <w:rsid w:val="00587DBF"/>
    <w:rsid w:val="0059005B"/>
    <w:rsid w:val="00590101"/>
    <w:rsid w:val="00591A96"/>
    <w:rsid w:val="00592079"/>
    <w:rsid w:val="00592B2A"/>
    <w:rsid w:val="00593547"/>
    <w:rsid w:val="00593DDB"/>
    <w:rsid w:val="005952AE"/>
    <w:rsid w:val="00595A6B"/>
    <w:rsid w:val="00595D6E"/>
    <w:rsid w:val="0059623E"/>
    <w:rsid w:val="00596BE9"/>
    <w:rsid w:val="00596F06"/>
    <w:rsid w:val="00597D07"/>
    <w:rsid w:val="005A04FD"/>
    <w:rsid w:val="005A130C"/>
    <w:rsid w:val="005A197D"/>
    <w:rsid w:val="005A19DA"/>
    <w:rsid w:val="005A2406"/>
    <w:rsid w:val="005A24FA"/>
    <w:rsid w:val="005A5C40"/>
    <w:rsid w:val="005A7CB1"/>
    <w:rsid w:val="005B05C7"/>
    <w:rsid w:val="005B05E5"/>
    <w:rsid w:val="005B1179"/>
    <w:rsid w:val="005B3197"/>
    <w:rsid w:val="005B58E1"/>
    <w:rsid w:val="005B5D2E"/>
    <w:rsid w:val="005C0474"/>
    <w:rsid w:val="005C3301"/>
    <w:rsid w:val="005C6A21"/>
    <w:rsid w:val="005C735A"/>
    <w:rsid w:val="005C74EF"/>
    <w:rsid w:val="005D142E"/>
    <w:rsid w:val="005D1AE6"/>
    <w:rsid w:val="005D1B2F"/>
    <w:rsid w:val="005D47BB"/>
    <w:rsid w:val="005D4FF4"/>
    <w:rsid w:val="005D780E"/>
    <w:rsid w:val="005D7EB8"/>
    <w:rsid w:val="005E10BC"/>
    <w:rsid w:val="005E12B8"/>
    <w:rsid w:val="005E1C94"/>
    <w:rsid w:val="005E1D55"/>
    <w:rsid w:val="005E21A5"/>
    <w:rsid w:val="005E21B3"/>
    <w:rsid w:val="005E4228"/>
    <w:rsid w:val="005E4503"/>
    <w:rsid w:val="005E4D3F"/>
    <w:rsid w:val="005E60E6"/>
    <w:rsid w:val="005E70B3"/>
    <w:rsid w:val="005F1595"/>
    <w:rsid w:val="005F21BE"/>
    <w:rsid w:val="005F2635"/>
    <w:rsid w:val="005F3D05"/>
    <w:rsid w:val="005F44D0"/>
    <w:rsid w:val="005F6554"/>
    <w:rsid w:val="005F7AA7"/>
    <w:rsid w:val="006001FC"/>
    <w:rsid w:val="006005C5"/>
    <w:rsid w:val="00605353"/>
    <w:rsid w:val="00605CD9"/>
    <w:rsid w:val="0060666A"/>
    <w:rsid w:val="00607045"/>
    <w:rsid w:val="00607451"/>
    <w:rsid w:val="00607E6F"/>
    <w:rsid w:val="00611D14"/>
    <w:rsid w:val="006128D2"/>
    <w:rsid w:val="00615522"/>
    <w:rsid w:val="00615B83"/>
    <w:rsid w:val="00615C44"/>
    <w:rsid w:val="006165A2"/>
    <w:rsid w:val="00617C1B"/>
    <w:rsid w:val="00620017"/>
    <w:rsid w:val="00621665"/>
    <w:rsid w:val="00621D31"/>
    <w:rsid w:val="00623791"/>
    <w:rsid w:val="00624BE4"/>
    <w:rsid w:val="006252EB"/>
    <w:rsid w:val="006267F3"/>
    <w:rsid w:val="00626D66"/>
    <w:rsid w:val="006315FE"/>
    <w:rsid w:val="00631641"/>
    <w:rsid w:val="00633F90"/>
    <w:rsid w:val="006342E8"/>
    <w:rsid w:val="00634433"/>
    <w:rsid w:val="006360D9"/>
    <w:rsid w:val="006363E0"/>
    <w:rsid w:val="006369C0"/>
    <w:rsid w:val="006375C4"/>
    <w:rsid w:val="00640B5A"/>
    <w:rsid w:val="0064170C"/>
    <w:rsid w:val="006428CF"/>
    <w:rsid w:val="00644C69"/>
    <w:rsid w:val="006458EB"/>
    <w:rsid w:val="00646051"/>
    <w:rsid w:val="0065002C"/>
    <w:rsid w:val="006508A0"/>
    <w:rsid w:val="006523AC"/>
    <w:rsid w:val="006527EF"/>
    <w:rsid w:val="00654644"/>
    <w:rsid w:val="00654C78"/>
    <w:rsid w:val="00654E52"/>
    <w:rsid w:val="00655A64"/>
    <w:rsid w:val="0066099A"/>
    <w:rsid w:val="0066246E"/>
    <w:rsid w:val="00662A3E"/>
    <w:rsid w:val="00664AD5"/>
    <w:rsid w:val="00664DB0"/>
    <w:rsid w:val="00667FC0"/>
    <w:rsid w:val="0067045C"/>
    <w:rsid w:val="00670C01"/>
    <w:rsid w:val="00670E75"/>
    <w:rsid w:val="006713A8"/>
    <w:rsid w:val="00671BE5"/>
    <w:rsid w:val="00672A10"/>
    <w:rsid w:val="00672DBB"/>
    <w:rsid w:val="0067414B"/>
    <w:rsid w:val="00680B11"/>
    <w:rsid w:val="00681C42"/>
    <w:rsid w:val="00682051"/>
    <w:rsid w:val="0068446C"/>
    <w:rsid w:val="00684EEB"/>
    <w:rsid w:val="00687217"/>
    <w:rsid w:val="00687458"/>
    <w:rsid w:val="00690857"/>
    <w:rsid w:val="0069102F"/>
    <w:rsid w:val="00691B37"/>
    <w:rsid w:val="00691F22"/>
    <w:rsid w:val="006922FB"/>
    <w:rsid w:val="00692F1C"/>
    <w:rsid w:val="006963AF"/>
    <w:rsid w:val="006974E9"/>
    <w:rsid w:val="006A00E3"/>
    <w:rsid w:val="006A0292"/>
    <w:rsid w:val="006A0991"/>
    <w:rsid w:val="006A1776"/>
    <w:rsid w:val="006A1EC7"/>
    <w:rsid w:val="006A4EA1"/>
    <w:rsid w:val="006A59A2"/>
    <w:rsid w:val="006A626A"/>
    <w:rsid w:val="006A6838"/>
    <w:rsid w:val="006A6937"/>
    <w:rsid w:val="006A7A68"/>
    <w:rsid w:val="006B0FDD"/>
    <w:rsid w:val="006B12DA"/>
    <w:rsid w:val="006B1FB2"/>
    <w:rsid w:val="006B52F3"/>
    <w:rsid w:val="006B7F44"/>
    <w:rsid w:val="006B7FD9"/>
    <w:rsid w:val="006C009A"/>
    <w:rsid w:val="006C05CD"/>
    <w:rsid w:val="006C0C44"/>
    <w:rsid w:val="006C139C"/>
    <w:rsid w:val="006C1B2E"/>
    <w:rsid w:val="006C28AB"/>
    <w:rsid w:val="006C40A8"/>
    <w:rsid w:val="006C43FA"/>
    <w:rsid w:val="006C49B6"/>
    <w:rsid w:val="006C532F"/>
    <w:rsid w:val="006C7705"/>
    <w:rsid w:val="006D1D23"/>
    <w:rsid w:val="006D534C"/>
    <w:rsid w:val="006D5844"/>
    <w:rsid w:val="006D5C07"/>
    <w:rsid w:val="006D69A0"/>
    <w:rsid w:val="006E0197"/>
    <w:rsid w:val="006E036E"/>
    <w:rsid w:val="006E04EF"/>
    <w:rsid w:val="006E0F19"/>
    <w:rsid w:val="006E2993"/>
    <w:rsid w:val="006E40DB"/>
    <w:rsid w:val="006E6216"/>
    <w:rsid w:val="006E68AE"/>
    <w:rsid w:val="006F1A29"/>
    <w:rsid w:val="006F3F64"/>
    <w:rsid w:val="006F408B"/>
    <w:rsid w:val="006F40F5"/>
    <w:rsid w:val="006F5B97"/>
    <w:rsid w:val="006F6CC1"/>
    <w:rsid w:val="006F7AAF"/>
    <w:rsid w:val="00700225"/>
    <w:rsid w:val="00701CD4"/>
    <w:rsid w:val="007030E0"/>
    <w:rsid w:val="007041FC"/>
    <w:rsid w:val="00704493"/>
    <w:rsid w:val="00704A18"/>
    <w:rsid w:val="007065B7"/>
    <w:rsid w:val="00710C4A"/>
    <w:rsid w:val="007132A1"/>
    <w:rsid w:val="00715AF7"/>
    <w:rsid w:val="0071692B"/>
    <w:rsid w:val="00716D91"/>
    <w:rsid w:val="00717836"/>
    <w:rsid w:val="0072081A"/>
    <w:rsid w:val="00721EBC"/>
    <w:rsid w:val="0072279F"/>
    <w:rsid w:val="007227B2"/>
    <w:rsid w:val="007231E3"/>
    <w:rsid w:val="00723B89"/>
    <w:rsid w:val="00723F6B"/>
    <w:rsid w:val="00723F6C"/>
    <w:rsid w:val="00724D69"/>
    <w:rsid w:val="00726089"/>
    <w:rsid w:val="00730865"/>
    <w:rsid w:val="0073194C"/>
    <w:rsid w:val="0073255B"/>
    <w:rsid w:val="00732E0A"/>
    <w:rsid w:val="00732E62"/>
    <w:rsid w:val="00734454"/>
    <w:rsid w:val="00734C81"/>
    <w:rsid w:val="007360D7"/>
    <w:rsid w:val="007367A2"/>
    <w:rsid w:val="007410E5"/>
    <w:rsid w:val="00741143"/>
    <w:rsid w:val="007413E3"/>
    <w:rsid w:val="00741948"/>
    <w:rsid w:val="00742133"/>
    <w:rsid w:val="00742197"/>
    <w:rsid w:val="00742F5D"/>
    <w:rsid w:val="00743F93"/>
    <w:rsid w:val="00744203"/>
    <w:rsid w:val="0074464E"/>
    <w:rsid w:val="0074615D"/>
    <w:rsid w:val="007503C1"/>
    <w:rsid w:val="00750D90"/>
    <w:rsid w:val="00751703"/>
    <w:rsid w:val="007518BE"/>
    <w:rsid w:val="00752523"/>
    <w:rsid w:val="00752D18"/>
    <w:rsid w:val="007531B8"/>
    <w:rsid w:val="00753301"/>
    <w:rsid w:val="0075426E"/>
    <w:rsid w:val="00754850"/>
    <w:rsid w:val="007561E6"/>
    <w:rsid w:val="00757051"/>
    <w:rsid w:val="00757E94"/>
    <w:rsid w:val="007631EC"/>
    <w:rsid w:val="00763381"/>
    <w:rsid w:val="007654C8"/>
    <w:rsid w:val="007660C4"/>
    <w:rsid w:val="00766A7D"/>
    <w:rsid w:val="00766BC9"/>
    <w:rsid w:val="00766C47"/>
    <w:rsid w:val="00767159"/>
    <w:rsid w:val="00771615"/>
    <w:rsid w:val="00771F51"/>
    <w:rsid w:val="007744FD"/>
    <w:rsid w:val="00775D7B"/>
    <w:rsid w:val="007771BB"/>
    <w:rsid w:val="00777666"/>
    <w:rsid w:val="00780E1E"/>
    <w:rsid w:val="00780FD6"/>
    <w:rsid w:val="007821F6"/>
    <w:rsid w:val="0078296F"/>
    <w:rsid w:val="00786F1F"/>
    <w:rsid w:val="007902D7"/>
    <w:rsid w:val="00790DD2"/>
    <w:rsid w:val="00791463"/>
    <w:rsid w:val="00791585"/>
    <w:rsid w:val="00793CCF"/>
    <w:rsid w:val="007941D0"/>
    <w:rsid w:val="00794973"/>
    <w:rsid w:val="00794B1C"/>
    <w:rsid w:val="00795A63"/>
    <w:rsid w:val="007966F2"/>
    <w:rsid w:val="00797B00"/>
    <w:rsid w:val="00797D66"/>
    <w:rsid w:val="00797ED9"/>
    <w:rsid w:val="007A0169"/>
    <w:rsid w:val="007A26EE"/>
    <w:rsid w:val="007A37CD"/>
    <w:rsid w:val="007A4D9F"/>
    <w:rsid w:val="007A5015"/>
    <w:rsid w:val="007A5561"/>
    <w:rsid w:val="007A5640"/>
    <w:rsid w:val="007A5BAD"/>
    <w:rsid w:val="007A679C"/>
    <w:rsid w:val="007A70D4"/>
    <w:rsid w:val="007A7376"/>
    <w:rsid w:val="007A763E"/>
    <w:rsid w:val="007A79D2"/>
    <w:rsid w:val="007B0162"/>
    <w:rsid w:val="007B05DB"/>
    <w:rsid w:val="007B23A3"/>
    <w:rsid w:val="007B2B12"/>
    <w:rsid w:val="007B2FB4"/>
    <w:rsid w:val="007B3638"/>
    <w:rsid w:val="007B3C49"/>
    <w:rsid w:val="007B4E61"/>
    <w:rsid w:val="007B5B56"/>
    <w:rsid w:val="007C07A4"/>
    <w:rsid w:val="007C10B3"/>
    <w:rsid w:val="007C16DE"/>
    <w:rsid w:val="007C360D"/>
    <w:rsid w:val="007C3AF6"/>
    <w:rsid w:val="007C4D07"/>
    <w:rsid w:val="007C5486"/>
    <w:rsid w:val="007C61C2"/>
    <w:rsid w:val="007C6879"/>
    <w:rsid w:val="007C68BB"/>
    <w:rsid w:val="007C692E"/>
    <w:rsid w:val="007C69F6"/>
    <w:rsid w:val="007C7E16"/>
    <w:rsid w:val="007D330B"/>
    <w:rsid w:val="007D3404"/>
    <w:rsid w:val="007D38B9"/>
    <w:rsid w:val="007D38C8"/>
    <w:rsid w:val="007D3A92"/>
    <w:rsid w:val="007D4088"/>
    <w:rsid w:val="007D5127"/>
    <w:rsid w:val="007D5FC2"/>
    <w:rsid w:val="007D6477"/>
    <w:rsid w:val="007D7481"/>
    <w:rsid w:val="007D78B5"/>
    <w:rsid w:val="007E0A31"/>
    <w:rsid w:val="007E299C"/>
    <w:rsid w:val="007E2A6E"/>
    <w:rsid w:val="007E4B17"/>
    <w:rsid w:val="007E4ED5"/>
    <w:rsid w:val="007E543E"/>
    <w:rsid w:val="007E6152"/>
    <w:rsid w:val="007E68CC"/>
    <w:rsid w:val="007E69C6"/>
    <w:rsid w:val="007E6CDE"/>
    <w:rsid w:val="007E7431"/>
    <w:rsid w:val="007E7DFF"/>
    <w:rsid w:val="007F0932"/>
    <w:rsid w:val="007F0F65"/>
    <w:rsid w:val="007F152B"/>
    <w:rsid w:val="007F2E65"/>
    <w:rsid w:val="007F3AFD"/>
    <w:rsid w:val="007F4734"/>
    <w:rsid w:val="007F571A"/>
    <w:rsid w:val="007F6270"/>
    <w:rsid w:val="007F6C59"/>
    <w:rsid w:val="00802604"/>
    <w:rsid w:val="00803CA5"/>
    <w:rsid w:val="008069E6"/>
    <w:rsid w:val="0081006D"/>
    <w:rsid w:val="00810AFA"/>
    <w:rsid w:val="00810B64"/>
    <w:rsid w:val="00812292"/>
    <w:rsid w:val="00812DC4"/>
    <w:rsid w:val="00813CF2"/>
    <w:rsid w:val="0081460F"/>
    <w:rsid w:val="00816402"/>
    <w:rsid w:val="00816BF5"/>
    <w:rsid w:val="0082004C"/>
    <w:rsid w:val="00822363"/>
    <w:rsid w:val="00823E8A"/>
    <w:rsid w:val="00823F83"/>
    <w:rsid w:val="0082669A"/>
    <w:rsid w:val="00826A99"/>
    <w:rsid w:val="00827AD8"/>
    <w:rsid w:val="00830390"/>
    <w:rsid w:val="00831576"/>
    <w:rsid w:val="00833221"/>
    <w:rsid w:val="008340D5"/>
    <w:rsid w:val="008349AF"/>
    <w:rsid w:val="0083640C"/>
    <w:rsid w:val="00837518"/>
    <w:rsid w:val="00840402"/>
    <w:rsid w:val="008405A1"/>
    <w:rsid w:val="008413FF"/>
    <w:rsid w:val="00841AC0"/>
    <w:rsid w:val="0084305C"/>
    <w:rsid w:val="008434B9"/>
    <w:rsid w:val="00845156"/>
    <w:rsid w:val="0084616B"/>
    <w:rsid w:val="00846DBC"/>
    <w:rsid w:val="008475C6"/>
    <w:rsid w:val="0085016E"/>
    <w:rsid w:val="008504E5"/>
    <w:rsid w:val="00851E9F"/>
    <w:rsid w:val="00852444"/>
    <w:rsid w:val="00855878"/>
    <w:rsid w:val="00855CF4"/>
    <w:rsid w:val="008624B4"/>
    <w:rsid w:val="008639A0"/>
    <w:rsid w:val="00863B41"/>
    <w:rsid w:val="00863BED"/>
    <w:rsid w:val="00863EF9"/>
    <w:rsid w:val="00871AE1"/>
    <w:rsid w:val="008739C6"/>
    <w:rsid w:val="00874DCC"/>
    <w:rsid w:val="0087538D"/>
    <w:rsid w:val="00876383"/>
    <w:rsid w:val="00877515"/>
    <w:rsid w:val="00877A23"/>
    <w:rsid w:val="00877C3B"/>
    <w:rsid w:val="00877DD4"/>
    <w:rsid w:val="00880957"/>
    <w:rsid w:val="00880FE1"/>
    <w:rsid w:val="00881BED"/>
    <w:rsid w:val="008834B3"/>
    <w:rsid w:val="00883579"/>
    <w:rsid w:val="00883682"/>
    <w:rsid w:val="00883E9D"/>
    <w:rsid w:val="00884047"/>
    <w:rsid w:val="00886C27"/>
    <w:rsid w:val="008877D1"/>
    <w:rsid w:val="00887B7D"/>
    <w:rsid w:val="008916EA"/>
    <w:rsid w:val="00892348"/>
    <w:rsid w:val="0089419B"/>
    <w:rsid w:val="00895A37"/>
    <w:rsid w:val="00895B3E"/>
    <w:rsid w:val="00895BEF"/>
    <w:rsid w:val="0089695A"/>
    <w:rsid w:val="00897520"/>
    <w:rsid w:val="008A03AA"/>
    <w:rsid w:val="008A11C7"/>
    <w:rsid w:val="008A1B01"/>
    <w:rsid w:val="008A26E6"/>
    <w:rsid w:val="008A2EA2"/>
    <w:rsid w:val="008A2F61"/>
    <w:rsid w:val="008A3EAE"/>
    <w:rsid w:val="008A5213"/>
    <w:rsid w:val="008A5A38"/>
    <w:rsid w:val="008A62A6"/>
    <w:rsid w:val="008A70CD"/>
    <w:rsid w:val="008A7BCE"/>
    <w:rsid w:val="008B0010"/>
    <w:rsid w:val="008B0723"/>
    <w:rsid w:val="008B16FB"/>
    <w:rsid w:val="008B1C9D"/>
    <w:rsid w:val="008B4528"/>
    <w:rsid w:val="008B4796"/>
    <w:rsid w:val="008B4FE0"/>
    <w:rsid w:val="008B5AFC"/>
    <w:rsid w:val="008B67C2"/>
    <w:rsid w:val="008B7AA2"/>
    <w:rsid w:val="008C3D70"/>
    <w:rsid w:val="008C550A"/>
    <w:rsid w:val="008C5549"/>
    <w:rsid w:val="008C708A"/>
    <w:rsid w:val="008C79D6"/>
    <w:rsid w:val="008C7F93"/>
    <w:rsid w:val="008D1248"/>
    <w:rsid w:val="008D2FB9"/>
    <w:rsid w:val="008D3F89"/>
    <w:rsid w:val="008D40BE"/>
    <w:rsid w:val="008D7364"/>
    <w:rsid w:val="008E02B9"/>
    <w:rsid w:val="008E0A08"/>
    <w:rsid w:val="008E14FF"/>
    <w:rsid w:val="008E19D0"/>
    <w:rsid w:val="008E275F"/>
    <w:rsid w:val="008E2B97"/>
    <w:rsid w:val="008E4A0F"/>
    <w:rsid w:val="008E50DE"/>
    <w:rsid w:val="008E6DEE"/>
    <w:rsid w:val="008E7E91"/>
    <w:rsid w:val="008F07D6"/>
    <w:rsid w:val="008F0B43"/>
    <w:rsid w:val="008F2774"/>
    <w:rsid w:val="008F2F39"/>
    <w:rsid w:val="008F6D96"/>
    <w:rsid w:val="008F7399"/>
    <w:rsid w:val="00900E77"/>
    <w:rsid w:val="009016E0"/>
    <w:rsid w:val="00901BB5"/>
    <w:rsid w:val="00903C74"/>
    <w:rsid w:val="009040EB"/>
    <w:rsid w:val="009043B0"/>
    <w:rsid w:val="009052D2"/>
    <w:rsid w:val="0090588B"/>
    <w:rsid w:val="00906F98"/>
    <w:rsid w:val="00906FFB"/>
    <w:rsid w:val="0090717A"/>
    <w:rsid w:val="009074FF"/>
    <w:rsid w:val="009076DF"/>
    <w:rsid w:val="00910472"/>
    <w:rsid w:val="009126CF"/>
    <w:rsid w:val="0091525C"/>
    <w:rsid w:val="00920083"/>
    <w:rsid w:val="00920113"/>
    <w:rsid w:val="00924152"/>
    <w:rsid w:val="009300BD"/>
    <w:rsid w:val="00930734"/>
    <w:rsid w:val="009312BD"/>
    <w:rsid w:val="009322FD"/>
    <w:rsid w:val="00932C87"/>
    <w:rsid w:val="009337BA"/>
    <w:rsid w:val="00934E8C"/>
    <w:rsid w:val="009358DC"/>
    <w:rsid w:val="009364D8"/>
    <w:rsid w:val="00937114"/>
    <w:rsid w:val="0093712E"/>
    <w:rsid w:val="00937DFE"/>
    <w:rsid w:val="00937EA1"/>
    <w:rsid w:val="00940706"/>
    <w:rsid w:val="0094182C"/>
    <w:rsid w:val="00944CC0"/>
    <w:rsid w:val="00945E26"/>
    <w:rsid w:val="00946C32"/>
    <w:rsid w:val="00950A5D"/>
    <w:rsid w:val="009526DF"/>
    <w:rsid w:val="009536B0"/>
    <w:rsid w:val="0095666E"/>
    <w:rsid w:val="00956A7F"/>
    <w:rsid w:val="009571B8"/>
    <w:rsid w:val="009574D5"/>
    <w:rsid w:val="00957C6B"/>
    <w:rsid w:val="0096026F"/>
    <w:rsid w:val="0096146D"/>
    <w:rsid w:val="00961585"/>
    <w:rsid w:val="00962DD1"/>
    <w:rsid w:val="00963787"/>
    <w:rsid w:val="0096716E"/>
    <w:rsid w:val="00972E58"/>
    <w:rsid w:val="0097306F"/>
    <w:rsid w:val="00973BC2"/>
    <w:rsid w:val="00974823"/>
    <w:rsid w:val="00974BF6"/>
    <w:rsid w:val="0097506D"/>
    <w:rsid w:val="0097507E"/>
    <w:rsid w:val="0097552A"/>
    <w:rsid w:val="00977095"/>
    <w:rsid w:val="00977EF2"/>
    <w:rsid w:val="00980EDB"/>
    <w:rsid w:val="00981D86"/>
    <w:rsid w:val="0098416A"/>
    <w:rsid w:val="009849E6"/>
    <w:rsid w:val="00984D39"/>
    <w:rsid w:val="00985B88"/>
    <w:rsid w:val="00986BF6"/>
    <w:rsid w:val="00987AD3"/>
    <w:rsid w:val="00991069"/>
    <w:rsid w:val="00991925"/>
    <w:rsid w:val="00995891"/>
    <w:rsid w:val="009A333B"/>
    <w:rsid w:val="009A3C9B"/>
    <w:rsid w:val="009A3CBA"/>
    <w:rsid w:val="009A44A9"/>
    <w:rsid w:val="009A5C4A"/>
    <w:rsid w:val="009A65D4"/>
    <w:rsid w:val="009A7713"/>
    <w:rsid w:val="009B07A7"/>
    <w:rsid w:val="009B0BBE"/>
    <w:rsid w:val="009B0DDF"/>
    <w:rsid w:val="009B16B1"/>
    <w:rsid w:val="009B1791"/>
    <w:rsid w:val="009B2550"/>
    <w:rsid w:val="009B2879"/>
    <w:rsid w:val="009B3E87"/>
    <w:rsid w:val="009B44A8"/>
    <w:rsid w:val="009B462B"/>
    <w:rsid w:val="009B4A37"/>
    <w:rsid w:val="009B536A"/>
    <w:rsid w:val="009B7AEF"/>
    <w:rsid w:val="009C180B"/>
    <w:rsid w:val="009C223E"/>
    <w:rsid w:val="009C2363"/>
    <w:rsid w:val="009C327D"/>
    <w:rsid w:val="009C3592"/>
    <w:rsid w:val="009C36B3"/>
    <w:rsid w:val="009C3EAA"/>
    <w:rsid w:val="009C580A"/>
    <w:rsid w:val="009C74A9"/>
    <w:rsid w:val="009C7A64"/>
    <w:rsid w:val="009D079D"/>
    <w:rsid w:val="009D407B"/>
    <w:rsid w:val="009D4DF3"/>
    <w:rsid w:val="009D5AE4"/>
    <w:rsid w:val="009E078D"/>
    <w:rsid w:val="009E158E"/>
    <w:rsid w:val="009E1F23"/>
    <w:rsid w:val="009E331D"/>
    <w:rsid w:val="009E3DC8"/>
    <w:rsid w:val="009E4698"/>
    <w:rsid w:val="009E4A1E"/>
    <w:rsid w:val="009E5140"/>
    <w:rsid w:val="009E64DB"/>
    <w:rsid w:val="009F2306"/>
    <w:rsid w:val="009F3204"/>
    <w:rsid w:val="009F4EAA"/>
    <w:rsid w:val="00A01926"/>
    <w:rsid w:val="00A01B02"/>
    <w:rsid w:val="00A04D84"/>
    <w:rsid w:val="00A053B9"/>
    <w:rsid w:val="00A103AE"/>
    <w:rsid w:val="00A113B2"/>
    <w:rsid w:val="00A1169A"/>
    <w:rsid w:val="00A12155"/>
    <w:rsid w:val="00A14DFE"/>
    <w:rsid w:val="00A15109"/>
    <w:rsid w:val="00A17310"/>
    <w:rsid w:val="00A21B01"/>
    <w:rsid w:val="00A21C3B"/>
    <w:rsid w:val="00A2217B"/>
    <w:rsid w:val="00A232FE"/>
    <w:rsid w:val="00A23C54"/>
    <w:rsid w:val="00A245A4"/>
    <w:rsid w:val="00A248F0"/>
    <w:rsid w:val="00A2601A"/>
    <w:rsid w:val="00A261D8"/>
    <w:rsid w:val="00A30A00"/>
    <w:rsid w:val="00A31378"/>
    <w:rsid w:val="00A316C8"/>
    <w:rsid w:val="00A31816"/>
    <w:rsid w:val="00A31CE5"/>
    <w:rsid w:val="00A332C2"/>
    <w:rsid w:val="00A33ED2"/>
    <w:rsid w:val="00A35721"/>
    <w:rsid w:val="00A37038"/>
    <w:rsid w:val="00A371D2"/>
    <w:rsid w:val="00A401B2"/>
    <w:rsid w:val="00A40736"/>
    <w:rsid w:val="00A414DE"/>
    <w:rsid w:val="00A4153E"/>
    <w:rsid w:val="00A41952"/>
    <w:rsid w:val="00A4292A"/>
    <w:rsid w:val="00A42C2B"/>
    <w:rsid w:val="00A43DAF"/>
    <w:rsid w:val="00A44086"/>
    <w:rsid w:val="00A44849"/>
    <w:rsid w:val="00A44BC8"/>
    <w:rsid w:val="00A46677"/>
    <w:rsid w:val="00A514FC"/>
    <w:rsid w:val="00A528EE"/>
    <w:rsid w:val="00A52D50"/>
    <w:rsid w:val="00A540F3"/>
    <w:rsid w:val="00A54D1D"/>
    <w:rsid w:val="00A54FFB"/>
    <w:rsid w:val="00A5586D"/>
    <w:rsid w:val="00A57026"/>
    <w:rsid w:val="00A57592"/>
    <w:rsid w:val="00A5786A"/>
    <w:rsid w:val="00A57F47"/>
    <w:rsid w:val="00A602FF"/>
    <w:rsid w:val="00A60646"/>
    <w:rsid w:val="00A60CDF"/>
    <w:rsid w:val="00A61357"/>
    <w:rsid w:val="00A61690"/>
    <w:rsid w:val="00A62A2E"/>
    <w:rsid w:val="00A65080"/>
    <w:rsid w:val="00A650BE"/>
    <w:rsid w:val="00A65524"/>
    <w:rsid w:val="00A70174"/>
    <w:rsid w:val="00A70A2E"/>
    <w:rsid w:val="00A70FF9"/>
    <w:rsid w:val="00A715B7"/>
    <w:rsid w:val="00A71CAA"/>
    <w:rsid w:val="00A72295"/>
    <w:rsid w:val="00A72838"/>
    <w:rsid w:val="00A72EBF"/>
    <w:rsid w:val="00A7465F"/>
    <w:rsid w:val="00A74955"/>
    <w:rsid w:val="00A74F9B"/>
    <w:rsid w:val="00A75B50"/>
    <w:rsid w:val="00A75F17"/>
    <w:rsid w:val="00A76157"/>
    <w:rsid w:val="00A76F11"/>
    <w:rsid w:val="00A77054"/>
    <w:rsid w:val="00A77B70"/>
    <w:rsid w:val="00A81A75"/>
    <w:rsid w:val="00A82931"/>
    <w:rsid w:val="00A82CDD"/>
    <w:rsid w:val="00A83120"/>
    <w:rsid w:val="00A84813"/>
    <w:rsid w:val="00A87CD8"/>
    <w:rsid w:val="00A906B6"/>
    <w:rsid w:val="00A906BB"/>
    <w:rsid w:val="00A91F3C"/>
    <w:rsid w:val="00A91FF5"/>
    <w:rsid w:val="00A92B4E"/>
    <w:rsid w:val="00A9395A"/>
    <w:rsid w:val="00A93F3C"/>
    <w:rsid w:val="00A9764C"/>
    <w:rsid w:val="00AA019B"/>
    <w:rsid w:val="00AA0C87"/>
    <w:rsid w:val="00AA210D"/>
    <w:rsid w:val="00AA49B9"/>
    <w:rsid w:val="00AA4A0E"/>
    <w:rsid w:val="00AA6170"/>
    <w:rsid w:val="00AA63BC"/>
    <w:rsid w:val="00AA65D6"/>
    <w:rsid w:val="00AA68E8"/>
    <w:rsid w:val="00AA7F81"/>
    <w:rsid w:val="00AB0333"/>
    <w:rsid w:val="00AB0EDE"/>
    <w:rsid w:val="00AB22C8"/>
    <w:rsid w:val="00AB293C"/>
    <w:rsid w:val="00AB39F2"/>
    <w:rsid w:val="00AB53C9"/>
    <w:rsid w:val="00AB5920"/>
    <w:rsid w:val="00AB5EB4"/>
    <w:rsid w:val="00AB5F12"/>
    <w:rsid w:val="00AB68C4"/>
    <w:rsid w:val="00AB6F9B"/>
    <w:rsid w:val="00AB7003"/>
    <w:rsid w:val="00AB733B"/>
    <w:rsid w:val="00AC18C2"/>
    <w:rsid w:val="00AC2570"/>
    <w:rsid w:val="00AC265C"/>
    <w:rsid w:val="00AC2A25"/>
    <w:rsid w:val="00AC35C5"/>
    <w:rsid w:val="00AC3940"/>
    <w:rsid w:val="00AC534A"/>
    <w:rsid w:val="00AC55B7"/>
    <w:rsid w:val="00AC58C6"/>
    <w:rsid w:val="00AC5964"/>
    <w:rsid w:val="00AC66BE"/>
    <w:rsid w:val="00AC67D5"/>
    <w:rsid w:val="00AC789A"/>
    <w:rsid w:val="00AD02D1"/>
    <w:rsid w:val="00AD0AA8"/>
    <w:rsid w:val="00AD1C62"/>
    <w:rsid w:val="00AD1F1C"/>
    <w:rsid w:val="00AD1F85"/>
    <w:rsid w:val="00AD3020"/>
    <w:rsid w:val="00AD4F50"/>
    <w:rsid w:val="00AD5129"/>
    <w:rsid w:val="00AD5C47"/>
    <w:rsid w:val="00AD60ED"/>
    <w:rsid w:val="00AD63A9"/>
    <w:rsid w:val="00AD755D"/>
    <w:rsid w:val="00AE057D"/>
    <w:rsid w:val="00AE1B63"/>
    <w:rsid w:val="00AE2C2B"/>
    <w:rsid w:val="00AE40FC"/>
    <w:rsid w:val="00AE53D4"/>
    <w:rsid w:val="00AE55E0"/>
    <w:rsid w:val="00AE5CB3"/>
    <w:rsid w:val="00AE677E"/>
    <w:rsid w:val="00AE76F1"/>
    <w:rsid w:val="00AF208D"/>
    <w:rsid w:val="00AF26CB"/>
    <w:rsid w:val="00AF2A7D"/>
    <w:rsid w:val="00AF2D3E"/>
    <w:rsid w:val="00AF432F"/>
    <w:rsid w:val="00AF47C1"/>
    <w:rsid w:val="00AF4A7B"/>
    <w:rsid w:val="00AF770A"/>
    <w:rsid w:val="00B01252"/>
    <w:rsid w:val="00B01AA0"/>
    <w:rsid w:val="00B01D89"/>
    <w:rsid w:val="00B0222D"/>
    <w:rsid w:val="00B03BDE"/>
    <w:rsid w:val="00B06E7C"/>
    <w:rsid w:val="00B07DA9"/>
    <w:rsid w:val="00B11B29"/>
    <w:rsid w:val="00B11C69"/>
    <w:rsid w:val="00B1353D"/>
    <w:rsid w:val="00B13959"/>
    <w:rsid w:val="00B14A82"/>
    <w:rsid w:val="00B14E22"/>
    <w:rsid w:val="00B1521E"/>
    <w:rsid w:val="00B15556"/>
    <w:rsid w:val="00B16123"/>
    <w:rsid w:val="00B163D9"/>
    <w:rsid w:val="00B170C2"/>
    <w:rsid w:val="00B17327"/>
    <w:rsid w:val="00B17BD3"/>
    <w:rsid w:val="00B17C38"/>
    <w:rsid w:val="00B23CCD"/>
    <w:rsid w:val="00B24801"/>
    <w:rsid w:val="00B24890"/>
    <w:rsid w:val="00B25B17"/>
    <w:rsid w:val="00B25B81"/>
    <w:rsid w:val="00B27297"/>
    <w:rsid w:val="00B275A6"/>
    <w:rsid w:val="00B27950"/>
    <w:rsid w:val="00B30228"/>
    <w:rsid w:val="00B31CC8"/>
    <w:rsid w:val="00B32A24"/>
    <w:rsid w:val="00B32DE2"/>
    <w:rsid w:val="00B32FE7"/>
    <w:rsid w:val="00B33B0A"/>
    <w:rsid w:val="00B340ED"/>
    <w:rsid w:val="00B345AD"/>
    <w:rsid w:val="00B362EA"/>
    <w:rsid w:val="00B36DDE"/>
    <w:rsid w:val="00B37B41"/>
    <w:rsid w:val="00B411F6"/>
    <w:rsid w:val="00B42113"/>
    <w:rsid w:val="00B42AED"/>
    <w:rsid w:val="00B42D91"/>
    <w:rsid w:val="00B446CE"/>
    <w:rsid w:val="00B44ED0"/>
    <w:rsid w:val="00B4585A"/>
    <w:rsid w:val="00B45B03"/>
    <w:rsid w:val="00B46FAE"/>
    <w:rsid w:val="00B47475"/>
    <w:rsid w:val="00B47AFB"/>
    <w:rsid w:val="00B50386"/>
    <w:rsid w:val="00B53A0A"/>
    <w:rsid w:val="00B54736"/>
    <w:rsid w:val="00B54E47"/>
    <w:rsid w:val="00B55386"/>
    <w:rsid w:val="00B60A06"/>
    <w:rsid w:val="00B62BF9"/>
    <w:rsid w:val="00B6357E"/>
    <w:rsid w:val="00B650E5"/>
    <w:rsid w:val="00B66249"/>
    <w:rsid w:val="00B67A84"/>
    <w:rsid w:val="00B70DBE"/>
    <w:rsid w:val="00B712A6"/>
    <w:rsid w:val="00B71431"/>
    <w:rsid w:val="00B7143B"/>
    <w:rsid w:val="00B71F14"/>
    <w:rsid w:val="00B72F46"/>
    <w:rsid w:val="00B73928"/>
    <w:rsid w:val="00B75199"/>
    <w:rsid w:val="00B753C8"/>
    <w:rsid w:val="00B7584D"/>
    <w:rsid w:val="00B761A8"/>
    <w:rsid w:val="00B76981"/>
    <w:rsid w:val="00B7734E"/>
    <w:rsid w:val="00B7768D"/>
    <w:rsid w:val="00B84928"/>
    <w:rsid w:val="00B8578C"/>
    <w:rsid w:val="00B87187"/>
    <w:rsid w:val="00B87C2C"/>
    <w:rsid w:val="00B9137E"/>
    <w:rsid w:val="00B9195A"/>
    <w:rsid w:val="00B935F1"/>
    <w:rsid w:val="00B93B34"/>
    <w:rsid w:val="00B94193"/>
    <w:rsid w:val="00B95610"/>
    <w:rsid w:val="00B96734"/>
    <w:rsid w:val="00B9787E"/>
    <w:rsid w:val="00B97EAA"/>
    <w:rsid w:val="00B97F3C"/>
    <w:rsid w:val="00BA009D"/>
    <w:rsid w:val="00BA12B4"/>
    <w:rsid w:val="00BA1E77"/>
    <w:rsid w:val="00BA3423"/>
    <w:rsid w:val="00BA44A6"/>
    <w:rsid w:val="00BA5C1B"/>
    <w:rsid w:val="00BA6865"/>
    <w:rsid w:val="00BA7370"/>
    <w:rsid w:val="00BA74A1"/>
    <w:rsid w:val="00BA7C01"/>
    <w:rsid w:val="00BB01E5"/>
    <w:rsid w:val="00BB05CA"/>
    <w:rsid w:val="00BB0950"/>
    <w:rsid w:val="00BB1979"/>
    <w:rsid w:val="00BB224E"/>
    <w:rsid w:val="00BB2702"/>
    <w:rsid w:val="00BB4A2B"/>
    <w:rsid w:val="00BB56BF"/>
    <w:rsid w:val="00BC7E74"/>
    <w:rsid w:val="00BD0639"/>
    <w:rsid w:val="00BD18DA"/>
    <w:rsid w:val="00BD1A60"/>
    <w:rsid w:val="00BD32E8"/>
    <w:rsid w:val="00BD35D6"/>
    <w:rsid w:val="00BD39C2"/>
    <w:rsid w:val="00BD4939"/>
    <w:rsid w:val="00BD4A95"/>
    <w:rsid w:val="00BD4FAB"/>
    <w:rsid w:val="00BD7A3A"/>
    <w:rsid w:val="00BD7DA3"/>
    <w:rsid w:val="00BD7F19"/>
    <w:rsid w:val="00BE189D"/>
    <w:rsid w:val="00BE36DF"/>
    <w:rsid w:val="00BE4198"/>
    <w:rsid w:val="00BE443D"/>
    <w:rsid w:val="00BE4932"/>
    <w:rsid w:val="00BE4AB2"/>
    <w:rsid w:val="00BE551F"/>
    <w:rsid w:val="00BE6CCB"/>
    <w:rsid w:val="00BF1CA8"/>
    <w:rsid w:val="00BF1F6C"/>
    <w:rsid w:val="00BF3A5A"/>
    <w:rsid w:val="00BF3DED"/>
    <w:rsid w:val="00BF4788"/>
    <w:rsid w:val="00BF54BA"/>
    <w:rsid w:val="00C0106D"/>
    <w:rsid w:val="00C02392"/>
    <w:rsid w:val="00C03B94"/>
    <w:rsid w:val="00C04A78"/>
    <w:rsid w:val="00C05099"/>
    <w:rsid w:val="00C05A47"/>
    <w:rsid w:val="00C05EE2"/>
    <w:rsid w:val="00C06119"/>
    <w:rsid w:val="00C062B2"/>
    <w:rsid w:val="00C06DCB"/>
    <w:rsid w:val="00C1278D"/>
    <w:rsid w:val="00C128C9"/>
    <w:rsid w:val="00C12C18"/>
    <w:rsid w:val="00C16E30"/>
    <w:rsid w:val="00C201F4"/>
    <w:rsid w:val="00C205F5"/>
    <w:rsid w:val="00C214B3"/>
    <w:rsid w:val="00C23313"/>
    <w:rsid w:val="00C2653F"/>
    <w:rsid w:val="00C26A89"/>
    <w:rsid w:val="00C27A7D"/>
    <w:rsid w:val="00C30E11"/>
    <w:rsid w:val="00C30F63"/>
    <w:rsid w:val="00C30F8A"/>
    <w:rsid w:val="00C3121C"/>
    <w:rsid w:val="00C31D57"/>
    <w:rsid w:val="00C32302"/>
    <w:rsid w:val="00C343E6"/>
    <w:rsid w:val="00C34804"/>
    <w:rsid w:val="00C34E96"/>
    <w:rsid w:val="00C37546"/>
    <w:rsid w:val="00C40D47"/>
    <w:rsid w:val="00C42D34"/>
    <w:rsid w:val="00C43A4B"/>
    <w:rsid w:val="00C43B7B"/>
    <w:rsid w:val="00C4404B"/>
    <w:rsid w:val="00C44BDD"/>
    <w:rsid w:val="00C44BDF"/>
    <w:rsid w:val="00C44F65"/>
    <w:rsid w:val="00C45355"/>
    <w:rsid w:val="00C45DEC"/>
    <w:rsid w:val="00C46C80"/>
    <w:rsid w:val="00C51B6F"/>
    <w:rsid w:val="00C53D5C"/>
    <w:rsid w:val="00C54732"/>
    <w:rsid w:val="00C559CB"/>
    <w:rsid w:val="00C56264"/>
    <w:rsid w:val="00C57001"/>
    <w:rsid w:val="00C60F8F"/>
    <w:rsid w:val="00C61892"/>
    <w:rsid w:val="00C63896"/>
    <w:rsid w:val="00C64E1B"/>
    <w:rsid w:val="00C655F6"/>
    <w:rsid w:val="00C65D75"/>
    <w:rsid w:val="00C65FFA"/>
    <w:rsid w:val="00C668F5"/>
    <w:rsid w:val="00C67A13"/>
    <w:rsid w:val="00C709AF"/>
    <w:rsid w:val="00C7129A"/>
    <w:rsid w:val="00C725B5"/>
    <w:rsid w:val="00C72EF8"/>
    <w:rsid w:val="00C73AD5"/>
    <w:rsid w:val="00C75812"/>
    <w:rsid w:val="00C763D4"/>
    <w:rsid w:val="00C772AE"/>
    <w:rsid w:val="00C7735E"/>
    <w:rsid w:val="00C77710"/>
    <w:rsid w:val="00C83AE5"/>
    <w:rsid w:val="00C857F1"/>
    <w:rsid w:val="00C85B08"/>
    <w:rsid w:val="00C870CB"/>
    <w:rsid w:val="00C90305"/>
    <w:rsid w:val="00C90403"/>
    <w:rsid w:val="00C90680"/>
    <w:rsid w:val="00C912CE"/>
    <w:rsid w:val="00C91349"/>
    <w:rsid w:val="00C92EA4"/>
    <w:rsid w:val="00C92ECA"/>
    <w:rsid w:val="00C92EED"/>
    <w:rsid w:val="00C934CE"/>
    <w:rsid w:val="00C93C63"/>
    <w:rsid w:val="00C9779F"/>
    <w:rsid w:val="00CA1C7B"/>
    <w:rsid w:val="00CA27FB"/>
    <w:rsid w:val="00CA2CE5"/>
    <w:rsid w:val="00CA3136"/>
    <w:rsid w:val="00CA6EE3"/>
    <w:rsid w:val="00CA7EEB"/>
    <w:rsid w:val="00CA7F78"/>
    <w:rsid w:val="00CB0243"/>
    <w:rsid w:val="00CB070A"/>
    <w:rsid w:val="00CB12D1"/>
    <w:rsid w:val="00CB12DB"/>
    <w:rsid w:val="00CB22AE"/>
    <w:rsid w:val="00CB369E"/>
    <w:rsid w:val="00CB39A5"/>
    <w:rsid w:val="00CB5874"/>
    <w:rsid w:val="00CB58D7"/>
    <w:rsid w:val="00CB5C1E"/>
    <w:rsid w:val="00CB7633"/>
    <w:rsid w:val="00CC0354"/>
    <w:rsid w:val="00CC0967"/>
    <w:rsid w:val="00CC0CDE"/>
    <w:rsid w:val="00CC1AC0"/>
    <w:rsid w:val="00CC2056"/>
    <w:rsid w:val="00CC21C5"/>
    <w:rsid w:val="00CC25FB"/>
    <w:rsid w:val="00CC34C7"/>
    <w:rsid w:val="00CC4397"/>
    <w:rsid w:val="00CC7143"/>
    <w:rsid w:val="00CC74A1"/>
    <w:rsid w:val="00CC7B22"/>
    <w:rsid w:val="00CD09EC"/>
    <w:rsid w:val="00CD2DC9"/>
    <w:rsid w:val="00CD31FC"/>
    <w:rsid w:val="00CD347A"/>
    <w:rsid w:val="00CD5A34"/>
    <w:rsid w:val="00CD6D9F"/>
    <w:rsid w:val="00CE0B05"/>
    <w:rsid w:val="00CE15CB"/>
    <w:rsid w:val="00CE25FC"/>
    <w:rsid w:val="00CE3290"/>
    <w:rsid w:val="00CE3F53"/>
    <w:rsid w:val="00CE4CC3"/>
    <w:rsid w:val="00CF127D"/>
    <w:rsid w:val="00CF2A91"/>
    <w:rsid w:val="00CF2AEC"/>
    <w:rsid w:val="00CF2E79"/>
    <w:rsid w:val="00CF47F5"/>
    <w:rsid w:val="00CF676B"/>
    <w:rsid w:val="00CF7AE7"/>
    <w:rsid w:val="00CF7CCE"/>
    <w:rsid w:val="00CF7FC2"/>
    <w:rsid w:val="00D021D3"/>
    <w:rsid w:val="00D0299B"/>
    <w:rsid w:val="00D02F12"/>
    <w:rsid w:val="00D05BA1"/>
    <w:rsid w:val="00D0650B"/>
    <w:rsid w:val="00D078B8"/>
    <w:rsid w:val="00D07CA9"/>
    <w:rsid w:val="00D10E53"/>
    <w:rsid w:val="00D113A1"/>
    <w:rsid w:val="00D11CD2"/>
    <w:rsid w:val="00D11EF5"/>
    <w:rsid w:val="00D1354A"/>
    <w:rsid w:val="00D148DB"/>
    <w:rsid w:val="00D14ACA"/>
    <w:rsid w:val="00D14DF5"/>
    <w:rsid w:val="00D15B69"/>
    <w:rsid w:val="00D16B89"/>
    <w:rsid w:val="00D174E8"/>
    <w:rsid w:val="00D176F5"/>
    <w:rsid w:val="00D17959"/>
    <w:rsid w:val="00D17F87"/>
    <w:rsid w:val="00D200AE"/>
    <w:rsid w:val="00D216AF"/>
    <w:rsid w:val="00D21BE1"/>
    <w:rsid w:val="00D239A9"/>
    <w:rsid w:val="00D26ED7"/>
    <w:rsid w:val="00D278BB"/>
    <w:rsid w:val="00D3038A"/>
    <w:rsid w:val="00D3147F"/>
    <w:rsid w:val="00D32A42"/>
    <w:rsid w:val="00D33645"/>
    <w:rsid w:val="00D340DE"/>
    <w:rsid w:val="00D34A7A"/>
    <w:rsid w:val="00D3565B"/>
    <w:rsid w:val="00D36605"/>
    <w:rsid w:val="00D3764A"/>
    <w:rsid w:val="00D409E7"/>
    <w:rsid w:val="00D44804"/>
    <w:rsid w:val="00D47E7E"/>
    <w:rsid w:val="00D51FC3"/>
    <w:rsid w:val="00D51FDC"/>
    <w:rsid w:val="00D550F2"/>
    <w:rsid w:val="00D561EF"/>
    <w:rsid w:val="00D56203"/>
    <w:rsid w:val="00D608AB"/>
    <w:rsid w:val="00D61246"/>
    <w:rsid w:val="00D6468E"/>
    <w:rsid w:val="00D66031"/>
    <w:rsid w:val="00D67AC8"/>
    <w:rsid w:val="00D704DF"/>
    <w:rsid w:val="00D708FC"/>
    <w:rsid w:val="00D70D3B"/>
    <w:rsid w:val="00D715C0"/>
    <w:rsid w:val="00D738B5"/>
    <w:rsid w:val="00D739A2"/>
    <w:rsid w:val="00D73B73"/>
    <w:rsid w:val="00D7463E"/>
    <w:rsid w:val="00D75F09"/>
    <w:rsid w:val="00D76834"/>
    <w:rsid w:val="00D76B8E"/>
    <w:rsid w:val="00D76ED0"/>
    <w:rsid w:val="00D77685"/>
    <w:rsid w:val="00D8054C"/>
    <w:rsid w:val="00D810E0"/>
    <w:rsid w:val="00D819CB"/>
    <w:rsid w:val="00D82369"/>
    <w:rsid w:val="00D83125"/>
    <w:rsid w:val="00D8371E"/>
    <w:rsid w:val="00D8587C"/>
    <w:rsid w:val="00D90BB7"/>
    <w:rsid w:val="00D928E7"/>
    <w:rsid w:val="00D9449D"/>
    <w:rsid w:val="00D9461C"/>
    <w:rsid w:val="00D95059"/>
    <w:rsid w:val="00D95450"/>
    <w:rsid w:val="00D95B2D"/>
    <w:rsid w:val="00D96468"/>
    <w:rsid w:val="00D96957"/>
    <w:rsid w:val="00D96BE9"/>
    <w:rsid w:val="00D974BE"/>
    <w:rsid w:val="00DA00E9"/>
    <w:rsid w:val="00DA0701"/>
    <w:rsid w:val="00DA17EC"/>
    <w:rsid w:val="00DA2251"/>
    <w:rsid w:val="00DA2CDE"/>
    <w:rsid w:val="00DA3399"/>
    <w:rsid w:val="00DA48E3"/>
    <w:rsid w:val="00DA5D46"/>
    <w:rsid w:val="00DA62D5"/>
    <w:rsid w:val="00DA68B3"/>
    <w:rsid w:val="00DA6FAE"/>
    <w:rsid w:val="00DB2A56"/>
    <w:rsid w:val="00DB2F13"/>
    <w:rsid w:val="00DB3569"/>
    <w:rsid w:val="00DB4036"/>
    <w:rsid w:val="00DB40B0"/>
    <w:rsid w:val="00DB4D85"/>
    <w:rsid w:val="00DB4EA7"/>
    <w:rsid w:val="00DB689A"/>
    <w:rsid w:val="00DC0769"/>
    <w:rsid w:val="00DC0CEF"/>
    <w:rsid w:val="00DC1107"/>
    <w:rsid w:val="00DC16F0"/>
    <w:rsid w:val="00DC2BF2"/>
    <w:rsid w:val="00DC2ED3"/>
    <w:rsid w:val="00DC3AA4"/>
    <w:rsid w:val="00DC3B4C"/>
    <w:rsid w:val="00DC62FB"/>
    <w:rsid w:val="00DC6869"/>
    <w:rsid w:val="00DC6B42"/>
    <w:rsid w:val="00DC74EA"/>
    <w:rsid w:val="00DD037F"/>
    <w:rsid w:val="00DD07E0"/>
    <w:rsid w:val="00DD30D2"/>
    <w:rsid w:val="00DD31F4"/>
    <w:rsid w:val="00DD547D"/>
    <w:rsid w:val="00DD59D2"/>
    <w:rsid w:val="00DD5DA7"/>
    <w:rsid w:val="00DD653B"/>
    <w:rsid w:val="00DD65C7"/>
    <w:rsid w:val="00DE167B"/>
    <w:rsid w:val="00DE282F"/>
    <w:rsid w:val="00DE2ED9"/>
    <w:rsid w:val="00DE3621"/>
    <w:rsid w:val="00DE40AE"/>
    <w:rsid w:val="00DE5BC0"/>
    <w:rsid w:val="00DE6357"/>
    <w:rsid w:val="00DE69D3"/>
    <w:rsid w:val="00DF1399"/>
    <w:rsid w:val="00DF1D49"/>
    <w:rsid w:val="00DF1E46"/>
    <w:rsid w:val="00DF2C4E"/>
    <w:rsid w:val="00E0073A"/>
    <w:rsid w:val="00E00CFE"/>
    <w:rsid w:val="00E01CCB"/>
    <w:rsid w:val="00E01EC4"/>
    <w:rsid w:val="00E02B9B"/>
    <w:rsid w:val="00E02C19"/>
    <w:rsid w:val="00E03569"/>
    <w:rsid w:val="00E037C1"/>
    <w:rsid w:val="00E0447C"/>
    <w:rsid w:val="00E04A5F"/>
    <w:rsid w:val="00E04D1A"/>
    <w:rsid w:val="00E04F22"/>
    <w:rsid w:val="00E0504E"/>
    <w:rsid w:val="00E05CF9"/>
    <w:rsid w:val="00E11EBC"/>
    <w:rsid w:val="00E12085"/>
    <w:rsid w:val="00E1306E"/>
    <w:rsid w:val="00E1310A"/>
    <w:rsid w:val="00E1356D"/>
    <w:rsid w:val="00E137CF"/>
    <w:rsid w:val="00E158AA"/>
    <w:rsid w:val="00E16169"/>
    <w:rsid w:val="00E16E38"/>
    <w:rsid w:val="00E2048E"/>
    <w:rsid w:val="00E20E70"/>
    <w:rsid w:val="00E216AB"/>
    <w:rsid w:val="00E223A2"/>
    <w:rsid w:val="00E2411F"/>
    <w:rsid w:val="00E2412D"/>
    <w:rsid w:val="00E25E7E"/>
    <w:rsid w:val="00E26638"/>
    <w:rsid w:val="00E320AF"/>
    <w:rsid w:val="00E34019"/>
    <w:rsid w:val="00E370DB"/>
    <w:rsid w:val="00E4049F"/>
    <w:rsid w:val="00E42573"/>
    <w:rsid w:val="00E45D2E"/>
    <w:rsid w:val="00E476EE"/>
    <w:rsid w:val="00E51009"/>
    <w:rsid w:val="00E51976"/>
    <w:rsid w:val="00E522D8"/>
    <w:rsid w:val="00E53064"/>
    <w:rsid w:val="00E53F1D"/>
    <w:rsid w:val="00E5490A"/>
    <w:rsid w:val="00E6029C"/>
    <w:rsid w:val="00E603C9"/>
    <w:rsid w:val="00E60E34"/>
    <w:rsid w:val="00E611C0"/>
    <w:rsid w:val="00E6173E"/>
    <w:rsid w:val="00E625B3"/>
    <w:rsid w:val="00E62D08"/>
    <w:rsid w:val="00E639E3"/>
    <w:rsid w:val="00E63C83"/>
    <w:rsid w:val="00E63DFE"/>
    <w:rsid w:val="00E64730"/>
    <w:rsid w:val="00E66AFB"/>
    <w:rsid w:val="00E66B70"/>
    <w:rsid w:val="00E705C4"/>
    <w:rsid w:val="00E720B2"/>
    <w:rsid w:val="00E73142"/>
    <w:rsid w:val="00E734F3"/>
    <w:rsid w:val="00E737E0"/>
    <w:rsid w:val="00E73A3A"/>
    <w:rsid w:val="00E77060"/>
    <w:rsid w:val="00E77DCE"/>
    <w:rsid w:val="00E803DD"/>
    <w:rsid w:val="00E8073D"/>
    <w:rsid w:val="00E80BD2"/>
    <w:rsid w:val="00E80E7C"/>
    <w:rsid w:val="00E82CA6"/>
    <w:rsid w:val="00E86F29"/>
    <w:rsid w:val="00E9038E"/>
    <w:rsid w:val="00E933D9"/>
    <w:rsid w:val="00E943F9"/>
    <w:rsid w:val="00E95B43"/>
    <w:rsid w:val="00EA165D"/>
    <w:rsid w:val="00EA173B"/>
    <w:rsid w:val="00EA1FFF"/>
    <w:rsid w:val="00EA2AE1"/>
    <w:rsid w:val="00EA2DE3"/>
    <w:rsid w:val="00EA352D"/>
    <w:rsid w:val="00EA5E82"/>
    <w:rsid w:val="00EA7420"/>
    <w:rsid w:val="00EB0C6D"/>
    <w:rsid w:val="00EB25BA"/>
    <w:rsid w:val="00EB2F13"/>
    <w:rsid w:val="00EB2FE7"/>
    <w:rsid w:val="00EB365F"/>
    <w:rsid w:val="00EB3678"/>
    <w:rsid w:val="00EB4ACA"/>
    <w:rsid w:val="00EB4E0C"/>
    <w:rsid w:val="00EB4F65"/>
    <w:rsid w:val="00EB59A8"/>
    <w:rsid w:val="00EB6792"/>
    <w:rsid w:val="00EB6D8F"/>
    <w:rsid w:val="00EB76F8"/>
    <w:rsid w:val="00EC090F"/>
    <w:rsid w:val="00EC1688"/>
    <w:rsid w:val="00EC4B48"/>
    <w:rsid w:val="00EC61AF"/>
    <w:rsid w:val="00EC64BA"/>
    <w:rsid w:val="00EC6C7D"/>
    <w:rsid w:val="00EC6E8A"/>
    <w:rsid w:val="00ED0FD8"/>
    <w:rsid w:val="00ED1BFA"/>
    <w:rsid w:val="00ED30B0"/>
    <w:rsid w:val="00ED32E5"/>
    <w:rsid w:val="00ED6055"/>
    <w:rsid w:val="00ED672E"/>
    <w:rsid w:val="00ED77B4"/>
    <w:rsid w:val="00ED7E4C"/>
    <w:rsid w:val="00EE219A"/>
    <w:rsid w:val="00EE31FD"/>
    <w:rsid w:val="00EE3E13"/>
    <w:rsid w:val="00EE74DC"/>
    <w:rsid w:val="00EF01FC"/>
    <w:rsid w:val="00EF0244"/>
    <w:rsid w:val="00EF271E"/>
    <w:rsid w:val="00EF2D27"/>
    <w:rsid w:val="00EF4056"/>
    <w:rsid w:val="00EF5276"/>
    <w:rsid w:val="00EF690F"/>
    <w:rsid w:val="00F0013E"/>
    <w:rsid w:val="00F00417"/>
    <w:rsid w:val="00F012BE"/>
    <w:rsid w:val="00F01CAC"/>
    <w:rsid w:val="00F024B8"/>
    <w:rsid w:val="00F030F4"/>
    <w:rsid w:val="00F04047"/>
    <w:rsid w:val="00F053AF"/>
    <w:rsid w:val="00F05DB2"/>
    <w:rsid w:val="00F10046"/>
    <w:rsid w:val="00F111F9"/>
    <w:rsid w:val="00F11B2B"/>
    <w:rsid w:val="00F1272A"/>
    <w:rsid w:val="00F12BF0"/>
    <w:rsid w:val="00F143A2"/>
    <w:rsid w:val="00F14EC2"/>
    <w:rsid w:val="00F156F6"/>
    <w:rsid w:val="00F21263"/>
    <w:rsid w:val="00F23ED3"/>
    <w:rsid w:val="00F25D97"/>
    <w:rsid w:val="00F25E02"/>
    <w:rsid w:val="00F274B7"/>
    <w:rsid w:val="00F30242"/>
    <w:rsid w:val="00F30474"/>
    <w:rsid w:val="00F30B12"/>
    <w:rsid w:val="00F30EC3"/>
    <w:rsid w:val="00F32A04"/>
    <w:rsid w:val="00F335D9"/>
    <w:rsid w:val="00F33F35"/>
    <w:rsid w:val="00F33F7C"/>
    <w:rsid w:val="00F355C9"/>
    <w:rsid w:val="00F35630"/>
    <w:rsid w:val="00F35720"/>
    <w:rsid w:val="00F35AFC"/>
    <w:rsid w:val="00F35C24"/>
    <w:rsid w:val="00F3621A"/>
    <w:rsid w:val="00F373BD"/>
    <w:rsid w:val="00F374B3"/>
    <w:rsid w:val="00F401FF"/>
    <w:rsid w:val="00F40DD2"/>
    <w:rsid w:val="00F4430D"/>
    <w:rsid w:val="00F44F61"/>
    <w:rsid w:val="00F47883"/>
    <w:rsid w:val="00F47DCD"/>
    <w:rsid w:val="00F5190D"/>
    <w:rsid w:val="00F520CB"/>
    <w:rsid w:val="00F541DB"/>
    <w:rsid w:val="00F541EC"/>
    <w:rsid w:val="00F54F94"/>
    <w:rsid w:val="00F557DD"/>
    <w:rsid w:val="00F55C6B"/>
    <w:rsid w:val="00F563E9"/>
    <w:rsid w:val="00F56CD3"/>
    <w:rsid w:val="00F5703A"/>
    <w:rsid w:val="00F57237"/>
    <w:rsid w:val="00F60FD2"/>
    <w:rsid w:val="00F613B5"/>
    <w:rsid w:val="00F6268D"/>
    <w:rsid w:val="00F6403F"/>
    <w:rsid w:val="00F64C5A"/>
    <w:rsid w:val="00F650A6"/>
    <w:rsid w:val="00F665E6"/>
    <w:rsid w:val="00F67987"/>
    <w:rsid w:val="00F712A9"/>
    <w:rsid w:val="00F713CF"/>
    <w:rsid w:val="00F714CE"/>
    <w:rsid w:val="00F7369B"/>
    <w:rsid w:val="00F7603A"/>
    <w:rsid w:val="00F767B2"/>
    <w:rsid w:val="00F775A8"/>
    <w:rsid w:val="00F77DE1"/>
    <w:rsid w:val="00F8090A"/>
    <w:rsid w:val="00F81CB3"/>
    <w:rsid w:val="00F82B71"/>
    <w:rsid w:val="00F85B51"/>
    <w:rsid w:val="00F85E0D"/>
    <w:rsid w:val="00F914D1"/>
    <w:rsid w:val="00F918EC"/>
    <w:rsid w:val="00F919D4"/>
    <w:rsid w:val="00F921BB"/>
    <w:rsid w:val="00F93399"/>
    <w:rsid w:val="00F9409E"/>
    <w:rsid w:val="00F9573A"/>
    <w:rsid w:val="00F96D43"/>
    <w:rsid w:val="00F97919"/>
    <w:rsid w:val="00F97A3E"/>
    <w:rsid w:val="00F97CDB"/>
    <w:rsid w:val="00FA0925"/>
    <w:rsid w:val="00FA0EB3"/>
    <w:rsid w:val="00FA2D7D"/>
    <w:rsid w:val="00FA301C"/>
    <w:rsid w:val="00FA365E"/>
    <w:rsid w:val="00FA3BA8"/>
    <w:rsid w:val="00FA7E2B"/>
    <w:rsid w:val="00FA7F78"/>
    <w:rsid w:val="00FB0166"/>
    <w:rsid w:val="00FB2881"/>
    <w:rsid w:val="00FB3C27"/>
    <w:rsid w:val="00FB3C71"/>
    <w:rsid w:val="00FB46E3"/>
    <w:rsid w:val="00FB4C78"/>
    <w:rsid w:val="00FB4CCA"/>
    <w:rsid w:val="00FB7912"/>
    <w:rsid w:val="00FB7EC6"/>
    <w:rsid w:val="00FC01FE"/>
    <w:rsid w:val="00FC03AC"/>
    <w:rsid w:val="00FC1B86"/>
    <w:rsid w:val="00FC1DBC"/>
    <w:rsid w:val="00FC2071"/>
    <w:rsid w:val="00FC22AE"/>
    <w:rsid w:val="00FC2390"/>
    <w:rsid w:val="00FC3914"/>
    <w:rsid w:val="00FC4676"/>
    <w:rsid w:val="00FC4C68"/>
    <w:rsid w:val="00FC500D"/>
    <w:rsid w:val="00FC6353"/>
    <w:rsid w:val="00FC64F6"/>
    <w:rsid w:val="00FC6869"/>
    <w:rsid w:val="00FC75B0"/>
    <w:rsid w:val="00FD1806"/>
    <w:rsid w:val="00FD1ACF"/>
    <w:rsid w:val="00FD2356"/>
    <w:rsid w:val="00FD49F5"/>
    <w:rsid w:val="00FD4A35"/>
    <w:rsid w:val="00FD4BCC"/>
    <w:rsid w:val="00FD5764"/>
    <w:rsid w:val="00FE12F0"/>
    <w:rsid w:val="00FE17B5"/>
    <w:rsid w:val="00FE41BD"/>
    <w:rsid w:val="00FE47BD"/>
    <w:rsid w:val="00FE7363"/>
    <w:rsid w:val="00FE769B"/>
    <w:rsid w:val="00FF0D31"/>
    <w:rsid w:val="00FF102A"/>
    <w:rsid w:val="00FF1E3B"/>
    <w:rsid w:val="00FF2319"/>
    <w:rsid w:val="00FF43AC"/>
    <w:rsid w:val="00FF464D"/>
    <w:rsid w:val="00FF5FC0"/>
    <w:rsid w:val="00FF6CAA"/>
    <w:rsid w:val="00FF6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840E17"/>
  <w15:chartTrackingRefBased/>
  <w15:docId w15:val="{62049F80-FC45-45FA-BC65-9CBB1676D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E429F"/>
    <w:rPr>
      <w:sz w:val="24"/>
      <w:szCs w:val="24"/>
    </w:rPr>
  </w:style>
  <w:style w:type="paragraph" w:styleId="Overskrift1">
    <w:name w:val="heading 1"/>
    <w:basedOn w:val="Normal"/>
    <w:next w:val="Normal"/>
    <w:link w:val="Overskrift1Tegn"/>
    <w:qFormat/>
    <w:rsid w:val="004D1BAC"/>
    <w:pPr>
      <w:keepNext/>
      <w:tabs>
        <w:tab w:val="center" w:pos="4609"/>
      </w:tabs>
      <w:suppressAutoHyphens/>
      <w:outlineLvl w:val="0"/>
    </w:pPr>
    <w:rPr>
      <w:b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rsid w:val="008F2774"/>
    <w:rPr>
      <w:color w:val="0000FF"/>
      <w:u w:val="single"/>
    </w:rPr>
  </w:style>
  <w:style w:type="paragraph" w:styleId="NormalWeb">
    <w:name w:val="Normal (Web)"/>
    <w:basedOn w:val="Normal"/>
    <w:rsid w:val="003A2D99"/>
    <w:pPr>
      <w:spacing w:before="100" w:beforeAutospacing="1" w:after="100" w:afterAutospacing="1"/>
    </w:pPr>
  </w:style>
  <w:style w:type="character" w:customStyle="1" w:styleId="Overskrift1Tegn">
    <w:name w:val="Overskrift 1 Tegn"/>
    <w:link w:val="Overskrift1"/>
    <w:rsid w:val="004D1BAC"/>
    <w:rPr>
      <w:b/>
      <w:sz w:val="24"/>
    </w:rPr>
  </w:style>
  <w:style w:type="paragraph" w:customStyle="1" w:styleId="kildelisteoverskrift">
    <w:name w:val="kildelisteoverskrift"/>
    <w:basedOn w:val="Normal"/>
    <w:rsid w:val="004D1BAC"/>
    <w:pPr>
      <w:tabs>
        <w:tab w:val="left" w:pos="9000"/>
        <w:tab w:val="right" w:pos="9360"/>
      </w:tabs>
      <w:suppressAutoHyphens/>
    </w:pPr>
    <w:rPr>
      <w:rFonts w:ascii="TmsRmn 12pt" w:hAnsi="TmsRmn 12pt"/>
      <w:szCs w:val="20"/>
      <w:lang w:val="en-US"/>
    </w:rPr>
  </w:style>
  <w:style w:type="table" w:styleId="Tabellrutenett">
    <w:name w:val="Table Grid"/>
    <w:basedOn w:val="Vanligtabell"/>
    <w:rsid w:val="004D1B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rsid w:val="00236606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link w:val="Topptekst"/>
    <w:uiPriority w:val="99"/>
    <w:rsid w:val="00236606"/>
    <w:rPr>
      <w:sz w:val="24"/>
      <w:szCs w:val="24"/>
    </w:rPr>
  </w:style>
  <w:style w:type="paragraph" w:styleId="Bunntekst">
    <w:name w:val="footer"/>
    <w:basedOn w:val="Normal"/>
    <w:link w:val="BunntekstTegn"/>
    <w:uiPriority w:val="99"/>
    <w:rsid w:val="00236606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link w:val="Bunntekst"/>
    <w:uiPriority w:val="99"/>
    <w:rsid w:val="00236606"/>
    <w:rPr>
      <w:sz w:val="24"/>
      <w:szCs w:val="24"/>
    </w:rPr>
  </w:style>
  <w:style w:type="paragraph" w:styleId="Bobletekst">
    <w:name w:val="Balloon Text"/>
    <w:basedOn w:val="Normal"/>
    <w:link w:val="BobletekstTegn"/>
    <w:rsid w:val="00A41952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link w:val="Bobletekst"/>
    <w:rsid w:val="00A419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uker\Programdata\Microsoft\Maler\Svolv&#230;r%20Soroptimistklubb%2008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453941-DB7E-4D46-BA64-B61EB1D02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Svolvær Soroptimistklubb 08</Template>
  <TotalTime>447</TotalTime>
  <Pages>2</Pages>
  <Words>266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 </vt:lpstr>
    </vt:vector>
  </TitlesOfParts>
  <Company>ETAC</Company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Bruker</dc:creator>
  <cp:keywords/>
  <cp:lastModifiedBy>Hildegunn Solheim Hanssen</cp:lastModifiedBy>
  <cp:revision>109</cp:revision>
  <cp:lastPrinted>2025-03-12T16:37:00Z</cp:lastPrinted>
  <dcterms:created xsi:type="dcterms:W3CDTF">2024-02-19T16:09:00Z</dcterms:created>
  <dcterms:modified xsi:type="dcterms:W3CDTF">2026-03-08T22:09:00Z</dcterms:modified>
</cp:coreProperties>
</file>